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0B" w:rsidRPr="00B47832" w:rsidRDefault="00B0360B" w:rsidP="00FD5AE4">
      <w:pPr>
        <w:adjustRightInd w:val="0"/>
        <w:snapToGrid w:val="0"/>
        <w:jc w:val="center"/>
        <w:rPr>
          <w:rFonts w:ascii="標楷體"/>
          <w:b/>
          <w:bCs/>
          <w:color w:val="002060"/>
          <w:sz w:val="40"/>
          <w:szCs w:val="40"/>
        </w:rPr>
      </w:pPr>
      <w:bookmarkStart w:id="0" w:name="OLE_LINK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37" o:spid="_x0000_s1026" type="#_x0000_t75" alt="j0335176" style="position:absolute;left:0;text-align:left;margin-left:-18.35pt;margin-top:10.9pt;width:482.3pt;height:333pt;z-index:-251658240;visibility:visible">
            <v:imagedata r:id="rId7" o:title="" gain="19661f" blacklevel="22938f"/>
          </v:shape>
        </w:pict>
      </w:r>
      <w:r w:rsidRPr="00B47832">
        <w:rPr>
          <w:rFonts w:ascii="標楷體" w:hAnsi="標楷體" w:hint="eastAsia"/>
          <w:b/>
          <w:bCs/>
          <w:sz w:val="40"/>
          <w:szCs w:val="40"/>
        </w:rPr>
        <w:t>國立高雄大學理學院</w:t>
      </w:r>
      <w:r>
        <w:rPr>
          <w:rFonts w:ascii="標楷體" w:hAnsi="標楷體"/>
          <w:b/>
          <w:bCs/>
          <w:sz w:val="40"/>
          <w:szCs w:val="40"/>
        </w:rPr>
        <w:t>104</w:t>
      </w:r>
      <w:r w:rsidRPr="00B47832">
        <w:rPr>
          <w:rFonts w:ascii="標楷體" w:hAnsi="標楷體" w:hint="eastAsia"/>
          <w:b/>
          <w:bCs/>
          <w:sz w:val="40"/>
          <w:szCs w:val="40"/>
        </w:rPr>
        <w:t>學年度第</w:t>
      </w:r>
      <w:r>
        <w:rPr>
          <w:rFonts w:ascii="標楷體" w:hAnsi="標楷體"/>
          <w:b/>
          <w:bCs/>
          <w:sz w:val="40"/>
          <w:szCs w:val="40"/>
        </w:rPr>
        <w:t>1</w:t>
      </w:r>
      <w:r w:rsidRPr="00B47832">
        <w:rPr>
          <w:rFonts w:ascii="標楷體" w:hAnsi="標楷體" w:hint="eastAsia"/>
          <w:b/>
          <w:bCs/>
          <w:sz w:val="40"/>
          <w:szCs w:val="40"/>
        </w:rPr>
        <w:t>學期</w:t>
      </w:r>
    </w:p>
    <w:p w:rsidR="00B0360B" w:rsidRPr="00B47832" w:rsidRDefault="00B0360B" w:rsidP="00CF1279">
      <w:pPr>
        <w:pStyle w:val="BodyText"/>
        <w:adjustRightInd w:val="0"/>
        <w:snapToGrid w:val="0"/>
        <w:spacing w:afterLines="100"/>
        <w:jc w:val="center"/>
        <w:rPr>
          <w:rFonts w:ascii="標楷體"/>
          <w:b/>
          <w:bCs/>
          <w:sz w:val="40"/>
          <w:szCs w:val="40"/>
        </w:rPr>
      </w:pPr>
      <w:r w:rsidRPr="00B47832">
        <w:rPr>
          <w:rFonts w:ascii="標楷體" w:hAnsi="標楷體" w:hint="eastAsia"/>
          <w:b/>
          <w:bCs/>
          <w:sz w:val="40"/>
          <w:szCs w:val="40"/>
        </w:rPr>
        <w:t>導師專題座談暨師生聯合頒獎</w:t>
      </w:r>
    </w:p>
    <w:p w:rsidR="00B0360B" w:rsidRPr="00BC725C" w:rsidRDefault="00B0360B" w:rsidP="00685A2B">
      <w:pPr>
        <w:adjustRightInd w:val="0"/>
        <w:snapToGrid w:val="0"/>
        <w:rPr>
          <w:rFonts w:ascii="標楷體"/>
          <w:sz w:val="28"/>
          <w:szCs w:val="28"/>
        </w:rPr>
      </w:pPr>
      <w:r>
        <w:rPr>
          <w:rFonts w:ascii="標楷體" w:hAnsi="標楷體" w:hint="eastAsia"/>
          <w:b/>
          <w:bCs/>
          <w:sz w:val="28"/>
          <w:szCs w:val="28"/>
        </w:rPr>
        <w:t>活動</w:t>
      </w:r>
      <w:r w:rsidRPr="00BC725C">
        <w:rPr>
          <w:rFonts w:ascii="標楷體" w:hAnsi="標楷體" w:hint="eastAsia"/>
          <w:b/>
          <w:bCs/>
          <w:sz w:val="28"/>
          <w:szCs w:val="28"/>
        </w:rPr>
        <w:t>日期：</w:t>
      </w:r>
      <w:r>
        <w:rPr>
          <w:rFonts w:ascii="標楷體" w:hAnsi="標楷體"/>
          <w:color w:val="FF0000"/>
          <w:sz w:val="28"/>
          <w:szCs w:val="28"/>
        </w:rPr>
        <w:t>104</w:t>
      </w:r>
      <w:r w:rsidRPr="00BC725C">
        <w:rPr>
          <w:rFonts w:ascii="標楷體" w:hAnsi="標楷體" w:hint="eastAsia"/>
          <w:color w:val="FF0000"/>
          <w:sz w:val="28"/>
          <w:szCs w:val="28"/>
        </w:rPr>
        <w:t>年</w:t>
      </w:r>
      <w:r>
        <w:rPr>
          <w:rFonts w:ascii="標楷體" w:hAnsi="標楷體"/>
          <w:color w:val="FF0000"/>
          <w:sz w:val="28"/>
          <w:szCs w:val="28"/>
        </w:rPr>
        <w:t>12</w:t>
      </w:r>
      <w:r w:rsidRPr="00BC725C">
        <w:rPr>
          <w:rFonts w:ascii="標楷體" w:hAnsi="標楷體" w:hint="eastAsia"/>
          <w:color w:val="FF0000"/>
          <w:sz w:val="28"/>
          <w:szCs w:val="28"/>
        </w:rPr>
        <w:t>月</w:t>
      </w:r>
      <w:r>
        <w:rPr>
          <w:rFonts w:ascii="標楷體" w:hAnsi="標楷體"/>
          <w:color w:val="FF0000"/>
          <w:sz w:val="28"/>
          <w:szCs w:val="28"/>
        </w:rPr>
        <w:t>9</w:t>
      </w:r>
      <w:r w:rsidRPr="00BC725C">
        <w:rPr>
          <w:rFonts w:ascii="標楷體" w:hAnsi="標楷體" w:hint="eastAsia"/>
          <w:color w:val="FF0000"/>
          <w:sz w:val="28"/>
          <w:szCs w:val="28"/>
        </w:rPr>
        <w:t>日</w:t>
      </w:r>
      <w:r w:rsidRPr="00BC725C">
        <w:rPr>
          <w:rFonts w:ascii="標楷體" w:hAnsi="標楷體"/>
          <w:color w:val="FF0000"/>
          <w:sz w:val="28"/>
          <w:szCs w:val="28"/>
        </w:rPr>
        <w:t>(</w:t>
      </w:r>
      <w:r w:rsidRPr="00BC725C">
        <w:rPr>
          <w:rFonts w:ascii="標楷體" w:hAnsi="標楷體" w:hint="eastAsia"/>
          <w:color w:val="FF0000"/>
          <w:sz w:val="28"/>
          <w:szCs w:val="28"/>
        </w:rPr>
        <w:t>星期</w:t>
      </w:r>
      <w:r>
        <w:rPr>
          <w:rFonts w:ascii="標楷體" w:hAnsi="標楷體" w:hint="eastAsia"/>
          <w:color w:val="FF0000"/>
          <w:sz w:val="28"/>
          <w:szCs w:val="28"/>
        </w:rPr>
        <w:t>三</w:t>
      </w:r>
      <w:r w:rsidRPr="00BC725C">
        <w:rPr>
          <w:rFonts w:ascii="標楷體" w:hAnsi="標楷體"/>
          <w:color w:val="FF0000"/>
          <w:sz w:val="28"/>
          <w:szCs w:val="28"/>
        </w:rPr>
        <w:t>)</w:t>
      </w:r>
      <w:r w:rsidRPr="00BC725C">
        <w:rPr>
          <w:rFonts w:ascii="標楷體" w:hAnsi="標楷體" w:hint="eastAsia"/>
          <w:color w:val="FF0000"/>
          <w:sz w:val="28"/>
          <w:szCs w:val="28"/>
        </w:rPr>
        <w:t>下午</w:t>
      </w:r>
      <w:r w:rsidRPr="00BC725C">
        <w:rPr>
          <w:rFonts w:ascii="標楷體" w:hAnsi="標楷體"/>
          <w:color w:val="FF0000"/>
          <w:sz w:val="28"/>
          <w:szCs w:val="28"/>
        </w:rPr>
        <w:t>12</w:t>
      </w:r>
      <w:r w:rsidRPr="00BC725C">
        <w:rPr>
          <w:rFonts w:ascii="標楷體" w:hAnsi="標楷體" w:hint="eastAsia"/>
          <w:color w:val="FF0000"/>
          <w:sz w:val="28"/>
          <w:szCs w:val="28"/>
        </w:rPr>
        <w:t>時</w:t>
      </w:r>
      <w:r>
        <w:rPr>
          <w:rFonts w:ascii="標楷體" w:hAnsi="標楷體"/>
          <w:color w:val="FF0000"/>
          <w:sz w:val="28"/>
          <w:szCs w:val="28"/>
        </w:rPr>
        <w:t>10</w:t>
      </w:r>
      <w:r>
        <w:rPr>
          <w:rFonts w:ascii="標楷體" w:hAnsi="標楷體" w:hint="eastAsia"/>
          <w:color w:val="FF0000"/>
          <w:sz w:val="28"/>
          <w:szCs w:val="28"/>
        </w:rPr>
        <w:t>分</w:t>
      </w:r>
      <w:r w:rsidRPr="00BC725C">
        <w:rPr>
          <w:rFonts w:ascii="標楷體" w:hAnsi="標楷體" w:hint="eastAsia"/>
          <w:color w:val="FF0000"/>
          <w:sz w:val="28"/>
          <w:szCs w:val="28"/>
        </w:rPr>
        <w:t>至</w:t>
      </w:r>
      <w:r w:rsidRPr="00BC725C">
        <w:rPr>
          <w:rFonts w:ascii="標楷體" w:hAnsi="標楷體"/>
          <w:color w:val="FF0000"/>
          <w:sz w:val="28"/>
          <w:szCs w:val="28"/>
        </w:rPr>
        <w:t>14</w:t>
      </w:r>
      <w:r w:rsidRPr="00BC725C">
        <w:rPr>
          <w:rFonts w:ascii="標楷體" w:hAnsi="標楷體" w:hint="eastAsia"/>
          <w:color w:val="FF0000"/>
          <w:sz w:val="28"/>
          <w:szCs w:val="28"/>
        </w:rPr>
        <w:t>時</w:t>
      </w:r>
      <w:r>
        <w:rPr>
          <w:rFonts w:ascii="標楷體" w:hAnsi="標楷體"/>
          <w:color w:val="FF0000"/>
          <w:sz w:val="28"/>
          <w:szCs w:val="28"/>
        </w:rPr>
        <w:t>10</w:t>
      </w:r>
      <w:r>
        <w:rPr>
          <w:rFonts w:ascii="標楷體" w:hAnsi="標楷體" w:hint="eastAsia"/>
          <w:color w:val="FF0000"/>
          <w:sz w:val="28"/>
          <w:szCs w:val="28"/>
        </w:rPr>
        <w:t>分</w:t>
      </w:r>
    </w:p>
    <w:p w:rsidR="00B0360B" w:rsidRPr="003A0E65" w:rsidRDefault="00B0360B" w:rsidP="00BC725C">
      <w:pPr>
        <w:pStyle w:val="BodyText"/>
        <w:adjustRightInd w:val="0"/>
        <w:snapToGrid w:val="0"/>
        <w:ind w:left="1401" w:hangingChars="500" w:hanging="1401"/>
        <w:rPr>
          <w:rFonts w:ascii="華康行楷體W5" w:eastAsia="華康行楷體W5"/>
          <w:bCs/>
          <w:color w:val="0000FF"/>
          <w:szCs w:val="28"/>
        </w:rPr>
      </w:pPr>
      <w:r>
        <w:rPr>
          <w:rFonts w:ascii="標楷體" w:hAnsi="標楷體" w:hint="eastAsia"/>
          <w:b/>
          <w:bCs/>
          <w:szCs w:val="28"/>
        </w:rPr>
        <w:t>活動主題</w:t>
      </w:r>
      <w:r w:rsidRPr="00BC725C">
        <w:rPr>
          <w:rFonts w:ascii="標楷體" w:hAnsi="標楷體" w:hint="eastAsia"/>
          <w:b/>
          <w:bCs/>
          <w:szCs w:val="28"/>
        </w:rPr>
        <w:t>：</w:t>
      </w:r>
      <w:r w:rsidRPr="00630FFA">
        <w:rPr>
          <w:rFonts w:ascii="標楷體" w:hAnsi="標楷體" w:hint="eastAsia"/>
          <w:bCs/>
          <w:szCs w:val="28"/>
        </w:rPr>
        <w:t>理學院導師</w:t>
      </w:r>
      <w:r>
        <w:rPr>
          <w:rFonts w:ascii="標楷體" w:hAnsi="標楷體" w:hint="eastAsia"/>
          <w:bCs/>
          <w:szCs w:val="28"/>
        </w:rPr>
        <w:t>專題座談暨師生聯合頒獎</w:t>
      </w:r>
    </w:p>
    <w:p w:rsidR="00B0360B" w:rsidRPr="00BC725C" w:rsidRDefault="00B0360B" w:rsidP="00685A2B">
      <w:pPr>
        <w:adjustRightInd w:val="0"/>
        <w:snapToGrid w:val="0"/>
        <w:rPr>
          <w:rFonts w:ascii="標楷體"/>
          <w:sz w:val="28"/>
          <w:szCs w:val="28"/>
        </w:rPr>
      </w:pPr>
      <w:r>
        <w:rPr>
          <w:rFonts w:ascii="標楷體" w:hAnsi="標楷體" w:hint="eastAsia"/>
          <w:b/>
          <w:bCs/>
          <w:sz w:val="28"/>
          <w:szCs w:val="28"/>
        </w:rPr>
        <w:t>活動</w:t>
      </w:r>
      <w:r w:rsidRPr="00BC725C">
        <w:rPr>
          <w:rFonts w:ascii="標楷體" w:hAnsi="標楷體" w:hint="eastAsia"/>
          <w:b/>
          <w:bCs/>
          <w:sz w:val="28"/>
          <w:szCs w:val="28"/>
        </w:rPr>
        <w:t>地點：</w:t>
      </w:r>
      <w:r w:rsidRPr="00BC725C">
        <w:rPr>
          <w:rFonts w:ascii="標楷體" w:hAnsi="標楷體" w:hint="eastAsia"/>
          <w:sz w:val="28"/>
          <w:szCs w:val="28"/>
        </w:rPr>
        <w:t>理學院</w:t>
      </w:r>
      <w:r w:rsidRPr="00BC725C">
        <w:rPr>
          <w:rFonts w:ascii="標楷體" w:hAnsi="標楷體"/>
          <w:sz w:val="28"/>
          <w:szCs w:val="28"/>
        </w:rPr>
        <w:t>(402~404</w:t>
      </w:r>
      <w:r w:rsidRPr="00BC725C">
        <w:rPr>
          <w:rFonts w:ascii="標楷體" w:hAnsi="標楷體" w:hint="eastAsia"/>
          <w:sz w:val="28"/>
          <w:szCs w:val="28"/>
        </w:rPr>
        <w:t>室</w:t>
      </w:r>
      <w:r>
        <w:rPr>
          <w:rFonts w:ascii="標楷體" w:hAnsi="標楷體"/>
          <w:sz w:val="28"/>
          <w:szCs w:val="28"/>
        </w:rPr>
        <w:t>)/</w:t>
      </w:r>
      <w:r w:rsidRPr="00BC725C">
        <w:rPr>
          <w:rFonts w:ascii="標楷體" w:hAnsi="標楷體" w:hint="eastAsia"/>
          <w:sz w:val="28"/>
          <w:szCs w:val="28"/>
        </w:rPr>
        <w:t>公共咖啡座</w:t>
      </w:r>
    </w:p>
    <w:p w:rsidR="00B0360B" w:rsidRPr="008E7356" w:rsidRDefault="00B0360B" w:rsidP="00211B49">
      <w:pPr>
        <w:adjustRightInd w:val="0"/>
        <w:snapToGrid w:val="0"/>
        <w:ind w:left="841" w:hangingChars="300" w:hanging="841"/>
        <w:rPr>
          <w:rFonts w:ascii="新細明體" w:eastAsia="新細明體" w:hAnsi="新細明體"/>
          <w:color w:val="7030A0"/>
        </w:rPr>
      </w:pPr>
      <w:r>
        <w:rPr>
          <w:rFonts w:ascii="標楷體" w:hAnsi="標楷體" w:hint="eastAsia"/>
          <w:b/>
          <w:bCs/>
          <w:sz w:val="28"/>
          <w:szCs w:val="28"/>
        </w:rPr>
        <w:t>參加</w:t>
      </w:r>
      <w:r w:rsidRPr="00BC725C">
        <w:rPr>
          <w:rFonts w:ascii="標楷體" w:hAnsi="標楷體" w:hint="eastAsia"/>
          <w:b/>
          <w:bCs/>
          <w:sz w:val="28"/>
          <w:szCs w:val="28"/>
        </w:rPr>
        <w:t>人員：</w:t>
      </w:r>
      <w:r>
        <w:rPr>
          <w:rFonts w:ascii="標楷體"/>
          <w:b/>
          <w:bCs/>
          <w:sz w:val="28"/>
          <w:szCs w:val="28"/>
        </w:rPr>
        <w:br/>
      </w:r>
      <w:r w:rsidRPr="008E7356">
        <w:rPr>
          <w:rFonts w:ascii="標楷體" w:hAnsi="標楷體" w:hint="eastAsia"/>
          <w:b/>
          <w:bCs/>
          <w:color w:val="7030A0"/>
          <w:sz w:val="28"/>
          <w:szCs w:val="28"/>
        </w:rPr>
        <w:t>◆</w:t>
      </w:r>
      <w:r w:rsidRPr="008E7356">
        <w:rPr>
          <w:rFonts w:ascii="標楷體" w:hAnsi="標楷體" w:hint="eastAsia"/>
          <w:color w:val="7030A0"/>
          <w:sz w:val="28"/>
          <w:szCs w:val="28"/>
        </w:rPr>
        <w:t>本院導師與職員</w:t>
      </w:r>
    </w:p>
    <w:p w:rsidR="00B0360B" w:rsidRPr="008E7356" w:rsidRDefault="00B0360B" w:rsidP="00211B49">
      <w:pPr>
        <w:adjustRightInd w:val="0"/>
        <w:snapToGrid w:val="0"/>
        <w:ind w:firstLineChars="300" w:firstLine="841"/>
        <w:rPr>
          <w:rFonts w:ascii="標楷體"/>
          <w:bCs/>
          <w:color w:val="7030A0"/>
          <w:sz w:val="28"/>
          <w:szCs w:val="28"/>
        </w:rPr>
      </w:pPr>
      <w:r w:rsidRPr="008E7356">
        <w:rPr>
          <w:rFonts w:ascii="標楷體" w:hAnsi="標楷體" w:hint="eastAsia"/>
          <w:b/>
          <w:bCs/>
          <w:color w:val="7030A0"/>
          <w:sz w:val="28"/>
          <w:szCs w:val="28"/>
        </w:rPr>
        <w:t>◆</w:t>
      </w:r>
      <w:r w:rsidRPr="008E7356">
        <w:rPr>
          <w:rFonts w:ascii="標楷體" w:hAnsi="標楷體" w:hint="eastAsia"/>
          <w:color w:val="7030A0"/>
          <w:sz w:val="28"/>
          <w:szCs w:val="28"/>
        </w:rPr>
        <w:t>本校</w:t>
      </w:r>
      <w:r w:rsidRPr="008E7356">
        <w:rPr>
          <w:rFonts w:ascii="標楷體" w:hAnsi="標楷體"/>
          <w:color w:val="7030A0"/>
          <w:sz w:val="28"/>
          <w:szCs w:val="28"/>
        </w:rPr>
        <w:t>103</w:t>
      </w:r>
      <w:r w:rsidRPr="008E7356">
        <w:rPr>
          <w:rFonts w:ascii="標楷體"/>
          <w:color w:val="7030A0"/>
          <w:sz w:val="28"/>
          <w:szCs w:val="28"/>
        </w:rPr>
        <w:t>-</w:t>
      </w:r>
      <w:r w:rsidRPr="008E7356">
        <w:rPr>
          <w:rFonts w:ascii="標楷體" w:hAnsi="標楷體"/>
          <w:color w:val="7030A0"/>
          <w:sz w:val="28"/>
          <w:szCs w:val="28"/>
        </w:rPr>
        <w:t>2</w:t>
      </w:r>
      <w:r w:rsidRPr="008E7356">
        <w:rPr>
          <w:rFonts w:ascii="標楷體" w:hAnsi="標楷體" w:hint="eastAsia"/>
          <w:color w:val="7030A0"/>
          <w:sz w:val="28"/>
          <w:szCs w:val="28"/>
        </w:rPr>
        <w:t>成績優異書卷獎本院</w:t>
      </w:r>
      <w:r w:rsidRPr="008E7356">
        <w:rPr>
          <w:rFonts w:ascii="標楷體" w:hAnsi="標楷體"/>
          <w:color w:val="7030A0"/>
          <w:sz w:val="28"/>
          <w:szCs w:val="28"/>
        </w:rPr>
        <w:t>25</w:t>
      </w:r>
      <w:r w:rsidRPr="008E7356">
        <w:rPr>
          <w:rFonts w:ascii="標楷體" w:hAnsi="標楷體" w:hint="eastAsia"/>
          <w:color w:val="7030A0"/>
          <w:sz w:val="28"/>
          <w:szCs w:val="28"/>
        </w:rPr>
        <w:t>名大學生</w:t>
      </w:r>
      <w:r w:rsidRPr="008E7356">
        <w:rPr>
          <w:rFonts w:ascii="標楷體"/>
          <w:color w:val="7030A0"/>
          <w:sz w:val="28"/>
          <w:szCs w:val="28"/>
        </w:rPr>
        <w:br/>
      </w:r>
      <w:r w:rsidRPr="008E7356">
        <w:rPr>
          <w:rFonts w:ascii="標楷體" w:hAnsi="標楷體"/>
          <w:color w:val="7030A0"/>
          <w:sz w:val="28"/>
          <w:szCs w:val="28"/>
        </w:rPr>
        <w:t xml:space="preserve">      </w:t>
      </w:r>
      <w:r w:rsidRPr="008E7356">
        <w:rPr>
          <w:rFonts w:ascii="標楷體" w:hAnsi="標楷體" w:hint="eastAsia"/>
          <w:b/>
          <w:bCs/>
          <w:color w:val="7030A0"/>
          <w:sz w:val="28"/>
          <w:szCs w:val="28"/>
        </w:rPr>
        <w:t>◆</w:t>
      </w:r>
      <w:r w:rsidRPr="008E7356">
        <w:rPr>
          <w:rFonts w:ascii="標楷體" w:hAnsi="標楷體" w:hint="eastAsia"/>
          <w:bCs/>
          <w:color w:val="7030A0"/>
          <w:sz w:val="28"/>
          <w:szCs w:val="28"/>
        </w:rPr>
        <w:t>本院</w:t>
      </w:r>
      <w:r w:rsidRPr="008E7356">
        <w:rPr>
          <w:rFonts w:ascii="標楷體" w:hAnsi="標楷體"/>
          <w:bCs/>
          <w:color w:val="7030A0"/>
          <w:sz w:val="28"/>
          <w:szCs w:val="28"/>
        </w:rPr>
        <w:t>4</w:t>
      </w:r>
      <w:r w:rsidRPr="008E7356">
        <w:rPr>
          <w:rFonts w:ascii="標楷體" w:hAnsi="標楷體" w:hint="eastAsia"/>
          <w:bCs/>
          <w:color w:val="7030A0"/>
          <w:sz w:val="28"/>
          <w:szCs w:val="28"/>
        </w:rPr>
        <w:t>學系系學會會長</w:t>
      </w:r>
      <w:r w:rsidRPr="008E7356">
        <w:rPr>
          <w:rFonts w:ascii="標楷體" w:hAnsi="標楷體"/>
          <w:bCs/>
          <w:color w:val="7030A0"/>
          <w:sz w:val="28"/>
          <w:szCs w:val="28"/>
        </w:rPr>
        <w:t>(4</w:t>
      </w:r>
      <w:r w:rsidRPr="008E7356">
        <w:rPr>
          <w:rFonts w:ascii="標楷體" w:hAnsi="標楷體" w:hint="eastAsia"/>
          <w:bCs/>
          <w:color w:val="7030A0"/>
          <w:sz w:val="28"/>
          <w:szCs w:val="28"/>
        </w:rPr>
        <w:t>人</w:t>
      </w:r>
      <w:r w:rsidRPr="008E7356">
        <w:rPr>
          <w:rFonts w:ascii="標楷體" w:hAnsi="標楷體"/>
          <w:bCs/>
          <w:color w:val="7030A0"/>
          <w:sz w:val="28"/>
          <w:szCs w:val="28"/>
        </w:rPr>
        <w:t>)</w:t>
      </w:r>
    </w:p>
    <w:p w:rsidR="00B0360B" w:rsidRPr="008E7356" w:rsidRDefault="00B0360B" w:rsidP="0098228E">
      <w:pPr>
        <w:adjustRightInd w:val="0"/>
        <w:snapToGrid w:val="0"/>
        <w:ind w:firstLineChars="300" w:firstLine="841"/>
        <w:rPr>
          <w:rFonts w:ascii="標楷體"/>
          <w:color w:val="7030A0"/>
          <w:sz w:val="28"/>
          <w:szCs w:val="28"/>
        </w:rPr>
      </w:pPr>
      <w:r w:rsidRPr="008E7356">
        <w:rPr>
          <w:rFonts w:ascii="標楷體" w:hAnsi="標楷體" w:hint="eastAsia"/>
          <w:b/>
          <w:bCs/>
          <w:color w:val="7030A0"/>
          <w:sz w:val="28"/>
          <w:szCs w:val="28"/>
        </w:rPr>
        <w:t>◆</w:t>
      </w:r>
      <w:r w:rsidRPr="008E7356">
        <w:rPr>
          <w:rFonts w:ascii="標楷體" w:hAnsi="標楷體" w:hint="eastAsia"/>
          <w:bCs/>
          <w:color w:val="7030A0"/>
          <w:sz w:val="28"/>
          <w:szCs w:val="28"/>
        </w:rPr>
        <w:t>本校</w:t>
      </w:r>
      <w:r w:rsidRPr="008E7356">
        <w:rPr>
          <w:rFonts w:ascii="標楷體" w:hAnsi="標楷體"/>
          <w:bCs/>
          <w:color w:val="7030A0"/>
          <w:sz w:val="28"/>
          <w:szCs w:val="28"/>
        </w:rPr>
        <w:t>104-1</w:t>
      </w:r>
      <w:r w:rsidRPr="008E7356">
        <w:rPr>
          <w:rFonts w:ascii="標楷體" w:hAnsi="標楷體" w:hint="eastAsia"/>
          <w:bCs/>
          <w:color w:val="7030A0"/>
          <w:sz w:val="28"/>
          <w:szCs w:val="28"/>
        </w:rPr>
        <w:t>從事理學院大樓校舎清潔服務學習培養學生</w:t>
      </w:r>
    </w:p>
    <w:p w:rsidR="00B0360B" w:rsidRPr="008E7356" w:rsidRDefault="00B0360B" w:rsidP="00211B49">
      <w:pPr>
        <w:adjustRightInd w:val="0"/>
        <w:snapToGrid w:val="0"/>
        <w:ind w:firstLineChars="300" w:firstLine="841"/>
        <w:rPr>
          <w:rFonts w:ascii="新細明體" w:eastAsia="新細明體" w:hAnsi="新細明體"/>
          <w:color w:val="7030A0"/>
        </w:rPr>
      </w:pPr>
      <w:r w:rsidRPr="008E7356">
        <w:rPr>
          <w:rFonts w:ascii="標楷體" w:hAnsi="標楷體" w:hint="eastAsia"/>
          <w:b/>
          <w:bCs/>
          <w:color w:val="7030A0"/>
          <w:sz w:val="28"/>
          <w:szCs w:val="28"/>
        </w:rPr>
        <w:t>◆</w:t>
      </w:r>
      <w:r w:rsidRPr="008E7356">
        <w:rPr>
          <w:rFonts w:ascii="標楷體" w:hAnsi="標楷體" w:hint="eastAsia"/>
          <w:bCs/>
          <w:color w:val="7030A0"/>
          <w:sz w:val="28"/>
          <w:szCs w:val="28"/>
        </w:rPr>
        <w:t>本校</w:t>
      </w:r>
      <w:r w:rsidRPr="008E7356">
        <w:rPr>
          <w:rFonts w:ascii="標楷體" w:hAnsi="標楷體" w:hint="eastAsia"/>
          <w:color w:val="7030A0"/>
          <w:sz w:val="28"/>
          <w:szCs w:val="28"/>
        </w:rPr>
        <w:t>學生事務處同仁</w:t>
      </w:r>
      <w:r w:rsidRPr="008E7356">
        <w:rPr>
          <w:rFonts w:ascii="標楷體" w:hAnsi="標楷體"/>
          <w:color w:val="7030A0"/>
          <w:sz w:val="28"/>
          <w:szCs w:val="28"/>
        </w:rPr>
        <w:t>(8</w:t>
      </w:r>
      <w:r w:rsidRPr="008E7356">
        <w:rPr>
          <w:rFonts w:ascii="標楷體" w:hAnsi="標楷體" w:hint="eastAsia"/>
          <w:color w:val="7030A0"/>
          <w:sz w:val="28"/>
          <w:szCs w:val="28"/>
        </w:rPr>
        <w:t>人</w:t>
      </w:r>
      <w:r w:rsidRPr="008E7356">
        <w:rPr>
          <w:rFonts w:ascii="標楷體" w:hAnsi="標楷體"/>
          <w:color w:val="7030A0"/>
          <w:sz w:val="28"/>
          <w:szCs w:val="28"/>
        </w:rPr>
        <w:t>)</w:t>
      </w:r>
    </w:p>
    <w:p w:rsidR="00B0360B" w:rsidRDefault="00B0360B" w:rsidP="00627E01">
      <w:pPr>
        <w:adjustRightInd w:val="0"/>
        <w:snapToGrid w:val="0"/>
        <w:rPr>
          <w:rFonts w:ascii="標楷體" w:hAnsi="細明體"/>
          <w:b/>
          <w:bCs/>
          <w:sz w:val="28"/>
          <w:szCs w:val="28"/>
        </w:rPr>
      </w:pPr>
      <w:r>
        <w:rPr>
          <w:rFonts w:ascii="標楷體" w:hAnsi="細明體" w:hint="eastAsia"/>
          <w:b/>
          <w:bCs/>
          <w:sz w:val="28"/>
          <w:szCs w:val="28"/>
        </w:rPr>
        <w:t>活動</w:t>
      </w:r>
      <w:r w:rsidRPr="00BC725C">
        <w:rPr>
          <w:rFonts w:ascii="標楷體" w:hAnsi="細明體" w:hint="eastAsia"/>
          <w:b/>
          <w:bCs/>
          <w:sz w:val="28"/>
          <w:szCs w:val="28"/>
        </w:rPr>
        <w:t>流程：</w:t>
      </w:r>
    </w:p>
    <w:p w:rsidR="00B0360B" w:rsidRDefault="00B0360B" w:rsidP="00627E01">
      <w:pPr>
        <w:adjustRightInd w:val="0"/>
        <w:snapToGrid w:val="0"/>
        <w:ind w:leftChars="350" w:left="840"/>
        <w:rPr>
          <w:rFonts w:ascii="標楷體"/>
          <w:sz w:val="28"/>
          <w:szCs w:val="28"/>
        </w:rPr>
      </w:pPr>
      <w:r w:rsidRPr="00BC725C">
        <w:rPr>
          <w:rFonts w:ascii="標楷體" w:hAnsi="標楷體"/>
          <w:sz w:val="28"/>
          <w:szCs w:val="28"/>
        </w:rPr>
        <w:t>12</w:t>
      </w:r>
      <w:r w:rsidRPr="00BC725C">
        <w:rPr>
          <w:rFonts w:ascii="標楷體" w:hAnsi="標楷體" w:hint="eastAsia"/>
          <w:sz w:val="28"/>
          <w:szCs w:val="28"/>
        </w:rPr>
        <w:t>：</w:t>
      </w:r>
      <w:r w:rsidRPr="00BC725C">
        <w:rPr>
          <w:rFonts w:ascii="標楷體"/>
          <w:sz w:val="28"/>
          <w:szCs w:val="28"/>
        </w:rPr>
        <w:t>0</w:t>
      </w:r>
      <w:r w:rsidRPr="00BC725C">
        <w:rPr>
          <w:rFonts w:ascii="標楷體" w:hAnsi="標楷體"/>
          <w:sz w:val="28"/>
          <w:szCs w:val="28"/>
        </w:rPr>
        <w:t>0~12</w:t>
      </w:r>
      <w:r w:rsidRPr="00BC725C">
        <w:rPr>
          <w:rFonts w:ascii="標楷體" w:hAnsi="標楷體" w:hint="eastAsia"/>
          <w:sz w:val="28"/>
          <w:szCs w:val="28"/>
        </w:rPr>
        <w:t>：</w:t>
      </w:r>
      <w:r w:rsidRPr="00BC725C">
        <w:rPr>
          <w:rFonts w:ascii="標楷體" w:hAnsi="標楷體"/>
          <w:sz w:val="28"/>
          <w:szCs w:val="28"/>
        </w:rPr>
        <w:t>1</w:t>
      </w:r>
      <w:r w:rsidRPr="00BC725C">
        <w:rPr>
          <w:rFonts w:ascii="標楷體"/>
          <w:sz w:val="28"/>
          <w:szCs w:val="28"/>
        </w:rPr>
        <w:t>0</w:t>
      </w:r>
      <w:r w:rsidRPr="00BC725C"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 w:rsidRPr="00BC725C">
        <w:rPr>
          <w:rFonts w:ascii="標楷體" w:hAnsi="標楷體" w:hint="eastAsia"/>
          <w:sz w:val="28"/>
          <w:szCs w:val="28"/>
        </w:rPr>
        <w:t>參加人員蒞臨會場</w:t>
      </w:r>
      <w:r>
        <w:rPr>
          <w:rFonts w:ascii="標楷體"/>
          <w:sz w:val="28"/>
          <w:szCs w:val="28"/>
        </w:rPr>
        <w:br/>
      </w:r>
      <w:r w:rsidRPr="00BC725C">
        <w:rPr>
          <w:rFonts w:ascii="標楷體" w:hAnsi="標楷體"/>
          <w:sz w:val="28"/>
          <w:szCs w:val="28"/>
        </w:rPr>
        <w:t>12</w:t>
      </w:r>
      <w:r w:rsidRPr="00BC725C">
        <w:rPr>
          <w:rFonts w:ascii="標楷體" w:hAnsi="標楷體" w:hint="eastAsia"/>
          <w:sz w:val="28"/>
          <w:szCs w:val="28"/>
        </w:rPr>
        <w:t>：</w:t>
      </w:r>
      <w:r w:rsidRPr="00BC725C">
        <w:rPr>
          <w:rFonts w:ascii="標楷體" w:hAnsi="標楷體"/>
          <w:sz w:val="28"/>
          <w:szCs w:val="28"/>
        </w:rPr>
        <w:t>1</w:t>
      </w:r>
      <w:r w:rsidRPr="00BC725C">
        <w:rPr>
          <w:rFonts w:ascii="標楷體"/>
          <w:sz w:val="28"/>
          <w:szCs w:val="28"/>
        </w:rPr>
        <w:t>0</w:t>
      </w:r>
      <w:r w:rsidRPr="00BC725C">
        <w:rPr>
          <w:rFonts w:ascii="標楷體" w:hAnsi="標楷體"/>
          <w:sz w:val="28"/>
          <w:szCs w:val="28"/>
        </w:rPr>
        <w:t>~12</w:t>
      </w:r>
      <w:r w:rsidRPr="00BC725C">
        <w:rPr>
          <w:rFonts w:ascii="標楷體" w:hAnsi="標楷體" w:hint="eastAsia"/>
          <w:sz w:val="28"/>
          <w:szCs w:val="28"/>
        </w:rPr>
        <w:t>：</w:t>
      </w:r>
      <w:r w:rsidRPr="00BC725C">
        <w:rPr>
          <w:rFonts w:ascii="標楷體" w:hAnsi="標楷體"/>
          <w:sz w:val="28"/>
          <w:szCs w:val="28"/>
        </w:rPr>
        <w:t xml:space="preserve">15 </w:t>
      </w:r>
      <w:r>
        <w:rPr>
          <w:rFonts w:ascii="標楷體" w:hAnsi="標楷體"/>
          <w:sz w:val="28"/>
          <w:szCs w:val="28"/>
        </w:rPr>
        <w:t xml:space="preserve"> </w:t>
      </w:r>
      <w:r w:rsidRPr="00636FCF">
        <w:rPr>
          <w:rFonts w:ascii="標楷體" w:hAnsi="標楷體" w:hint="eastAsia"/>
          <w:b/>
          <w:sz w:val="28"/>
          <w:szCs w:val="28"/>
        </w:rPr>
        <w:t>王</w:t>
      </w:r>
      <w:r>
        <w:rPr>
          <w:rFonts w:ascii="標楷體" w:hAnsi="標楷體" w:hint="eastAsia"/>
          <w:b/>
          <w:sz w:val="28"/>
          <w:szCs w:val="28"/>
        </w:rPr>
        <w:t>俊順</w:t>
      </w:r>
      <w:r w:rsidRPr="00636FCF">
        <w:rPr>
          <w:rFonts w:ascii="標楷體" w:hAnsi="標楷體" w:hint="eastAsia"/>
          <w:b/>
          <w:sz w:val="28"/>
          <w:szCs w:val="28"/>
        </w:rPr>
        <w:t>院長</w:t>
      </w:r>
      <w:r w:rsidRPr="00BC725C">
        <w:rPr>
          <w:rFonts w:ascii="標楷體" w:hAnsi="標楷體" w:hint="eastAsia"/>
          <w:sz w:val="28"/>
          <w:szCs w:val="28"/>
        </w:rPr>
        <w:t>致歡迎詞</w:t>
      </w:r>
      <w:r>
        <w:rPr>
          <w:rFonts w:ascii="標楷體"/>
          <w:sz w:val="28"/>
          <w:szCs w:val="28"/>
        </w:rPr>
        <w:br/>
      </w:r>
      <w:r>
        <w:rPr>
          <w:rFonts w:ascii="標楷體" w:hAnsi="標楷體"/>
          <w:sz w:val="28"/>
          <w:szCs w:val="28"/>
        </w:rPr>
        <w:t>12</w:t>
      </w:r>
      <w:r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>15~12</w:t>
      </w:r>
      <w:r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 xml:space="preserve">30  </w:t>
      </w:r>
      <w:r w:rsidRPr="00636FCF">
        <w:rPr>
          <w:rFonts w:ascii="標楷體" w:hAnsi="標楷體" w:hint="eastAsia"/>
          <w:b/>
          <w:sz w:val="28"/>
          <w:szCs w:val="28"/>
        </w:rPr>
        <w:t>陳</w:t>
      </w:r>
      <w:r>
        <w:rPr>
          <w:rFonts w:ascii="標楷體" w:hAnsi="標楷體" w:hint="eastAsia"/>
          <w:b/>
          <w:sz w:val="28"/>
          <w:szCs w:val="28"/>
        </w:rPr>
        <w:t>月端</w:t>
      </w:r>
      <w:r w:rsidRPr="00636FCF">
        <w:rPr>
          <w:rFonts w:ascii="標楷體" w:hAnsi="標楷體" w:cs="Times New Roman" w:hint="eastAsia"/>
          <w:b/>
          <w:kern w:val="2"/>
          <w:sz w:val="28"/>
          <w:szCs w:val="28"/>
        </w:rPr>
        <w:t>學務長</w:t>
      </w:r>
      <w:r w:rsidRPr="00CA4DC8">
        <w:rPr>
          <w:rFonts w:ascii="標楷體" w:hAnsi="標楷體" w:cs="Times New Roman" w:hint="eastAsia"/>
          <w:kern w:val="2"/>
          <w:sz w:val="28"/>
          <w:szCs w:val="28"/>
        </w:rPr>
        <w:t>報告</w:t>
      </w:r>
      <w:r>
        <w:rPr>
          <w:rFonts w:ascii="標楷體" w:hAnsi="標楷體" w:cs="Times New Roman" w:hint="eastAsia"/>
          <w:kern w:val="2"/>
          <w:sz w:val="28"/>
          <w:szCs w:val="28"/>
        </w:rPr>
        <w:t>－</w:t>
      </w:r>
      <w:r w:rsidRPr="00690299">
        <w:rPr>
          <w:rFonts w:ascii="標楷體" w:hAnsi="標楷體" w:cs="Times New Roman" w:hint="eastAsia"/>
          <w:b/>
          <w:kern w:val="2"/>
          <w:sz w:val="28"/>
          <w:szCs w:val="28"/>
        </w:rPr>
        <w:t>理學院師生如何利用教育弱勢起飛計劃</w:t>
      </w:r>
      <w:r>
        <w:rPr>
          <w:rFonts w:ascii="標楷體"/>
          <w:sz w:val="28"/>
          <w:szCs w:val="28"/>
        </w:rPr>
        <w:br/>
      </w:r>
      <w:r>
        <w:rPr>
          <w:rFonts w:ascii="標楷體" w:hAnsi="標楷體"/>
          <w:sz w:val="28"/>
          <w:szCs w:val="28"/>
        </w:rPr>
        <w:t>12</w:t>
      </w:r>
      <w:r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>30~12</w:t>
      </w:r>
      <w:r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 xml:space="preserve">55  </w:t>
      </w:r>
      <w:r>
        <w:rPr>
          <w:rFonts w:ascii="標楷體" w:hAnsi="標楷體" w:hint="eastAsia"/>
          <w:sz w:val="28"/>
          <w:szCs w:val="28"/>
        </w:rPr>
        <w:t>學務處</w:t>
      </w:r>
      <w:r>
        <w:rPr>
          <w:rFonts w:ascii="標楷體" w:hAnsi="標楷體"/>
          <w:sz w:val="28"/>
          <w:szCs w:val="28"/>
        </w:rPr>
        <w:t>(5</w:t>
      </w:r>
      <w:r>
        <w:rPr>
          <w:rFonts w:ascii="標楷體" w:hAnsi="標楷體" w:hint="eastAsia"/>
          <w:sz w:val="28"/>
          <w:szCs w:val="28"/>
        </w:rPr>
        <w:t>組</w:t>
      </w:r>
      <w:r>
        <w:rPr>
          <w:rFonts w:ascii="標楷體" w:hAnsi="標楷體"/>
          <w:sz w:val="28"/>
          <w:szCs w:val="28"/>
        </w:rPr>
        <w:t>)</w:t>
      </w:r>
      <w:r>
        <w:rPr>
          <w:rFonts w:ascii="標楷體" w:hAnsi="標楷體" w:hint="eastAsia"/>
          <w:sz w:val="28"/>
          <w:szCs w:val="28"/>
        </w:rPr>
        <w:t>重點宣導－諮輔、衛保、生輔、畢輔、課外組</w:t>
      </w:r>
    </w:p>
    <w:p w:rsidR="00B0360B" w:rsidRDefault="00B0360B" w:rsidP="00627E01">
      <w:pPr>
        <w:adjustRightInd w:val="0"/>
        <w:snapToGrid w:val="0"/>
        <w:ind w:leftChars="350" w:left="840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</w:t>
      </w:r>
      <w:r>
        <w:rPr>
          <w:rFonts w:ascii="標楷體" w:hAnsi="標楷體" w:hint="eastAsia"/>
          <w:sz w:val="28"/>
          <w:szCs w:val="28"/>
        </w:rPr>
        <w:t>諮輔組－</w:t>
      </w:r>
      <w:r w:rsidRPr="00302949">
        <w:rPr>
          <w:rFonts w:ascii="標楷體" w:hAnsi="標楷體" w:hint="eastAsia"/>
          <w:b/>
          <w:sz w:val="28"/>
          <w:szCs w:val="28"/>
        </w:rPr>
        <w:t>性平宣導</w:t>
      </w:r>
    </w:p>
    <w:p w:rsidR="00B0360B" w:rsidRDefault="00B0360B" w:rsidP="00627E01">
      <w:pPr>
        <w:adjustRightInd w:val="0"/>
        <w:snapToGrid w:val="0"/>
        <w:ind w:leftChars="350" w:left="840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</w:t>
      </w:r>
      <w:r>
        <w:rPr>
          <w:rFonts w:ascii="標楷體" w:hAnsi="標楷體" w:hint="eastAsia"/>
          <w:sz w:val="28"/>
          <w:szCs w:val="28"/>
        </w:rPr>
        <w:t>衛保組－</w:t>
      </w:r>
      <w:r w:rsidRPr="00302949">
        <w:rPr>
          <w:rFonts w:ascii="標楷體" w:hAnsi="標楷體" w:hint="eastAsia"/>
          <w:b/>
          <w:sz w:val="28"/>
          <w:szCs w:val="28"/>
        </w:rPr>
        <w:t>登革熱防治</w:t>
      </w:r>
    </w:p>
    <w:p w:rsidR="00B0360B" w:rsidRDefault="00B0360B" w:rsidP="00627E01">
      <w:pPr>
        <w:adjustRightInd w:val="0"/>
        <w:snapToGrid w:val="0"/>
        <w:ind w:leftChars="350" w:left="840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</w:t>
      </w:r>
      <w:r>
        <w:rPr>
          <w:rFonts w:ascii="標楷體" w:hAnsi="標楷體" w:hint="eastAsia"/>
          <w:sz w:val="28"/>
          <w:szCs w:val="28"/>
        </w:rPr>
        <w:t>生輔組－</w:t>
      </w:r>
      <w:r w:rsidRPr="00302949">
        <w:rPr>
          <w:rFonts w:ascii="標楷體" w:hAnsi="標楷體" w:hint="eastAsia"/>
          <w:b/>
          <w:sz w:val="28"/>
          <w:szCs w:val="28"/>
        </w:rPr>
        <w:t>校外賃居訪視與交通安全宣導</w:t>
      </w:r>
    </w:p>
    <w:p w:rsidR="00B0360B" w:rsidRPr="002D6EA1" w:rsidRDefault="00B0360B" w:rsidP="00627E01">
      <w:pPr>
        <w:adjustRightInd w:val="0"/>
        <w:snapToGrid w:val="0"/>
        <w:ind w:leftChars="350" w:left="840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</w:t>
      </w:r>
      <w:r>
        <w:rPr>
          <w:rFonts w:ascii="標楷體" w:hAnsi="標楷體" w:hint="eastAsia"/>
          <w:sz w:val="28"/>
          <w:szCs w:val="28"/>
        </w:rPr>
        <w:t>畢輔組－</w:t>
      </w:r>
      <w:r w:rsidRPr="00302949">
        <w:rPr>
          <w:rFonts w:ascii="標楷體" w:hAnsi="標楷體" w:hint="eastAsia"/>
          <w:b/>
          <w:sz w:val="28"/>
          <w:szCs w:val="28"/>
        </w:rPr>
        <w:t>畢業生流向調查與</w:t>
      </w:r>
      <w:r w:rsidRPr="00302949">
        <w:rPr>
          <w:rFonts w:ascii="標楷體" w:hAnsi="標楷體"/>
          <w:b/>
          <w:sz w:val="28"/>
          <w:szCs w:val="28"/>
        </w:rPr>
        <w:t>U CAN</w:t>
      </w:r>
      <w:r w:rsidRPr="00302949">
        <w:rPr>
          <w:rFonts w:ascii="標楷體" w:hAnsi="標楷體" w:hint="eastAsia"/>
          <w:b/>
          <w:sz w:val="28"/>
          <w:szCs w:val="28"/>
        </w:rPr>
        <w:t>宣導</w:t>
      </w:r>
      <w:r>
        <w:rPr>
          <w:rFonts w:ascii="標楷體"/>
          <w:sz w:val="28"/>
          <w:szCs w:val="28"/>
        </w:rPr>
        <w:br/>
      </w:r>
      <w:r>
        <w:rPr>
          <w:rFonts w:ascii="標楷體" w:hAnsi="標楷體"/>
          <w:sz w:val="28"/>
          <w:szCs w:val="28"/>
        </w:rPr>
        <w:t xml:space="preserve">               </w:t>
      </w:r>
      <w:r>
        <w:rPr>
          <w:rFonts w:ascii="標楷體" w:hAnsi="標楷體" w:hint="eastAsia"/>
          <w:sz w:val="28"/>
          <w:szCs w:val="28"/>
        </w:rPr>
        <w:t>課外組－</w:t>
      </w:r>
      <w:r w:rsidRPr="00302949">
        <w:rPr>
          <w:rFonts w:ascii="標楷體" w:hAnsi="標楷體" w:hint="eastAsia"/>
          <w:b/>
          <w:sz w:val="28"/>
          <w:szCs w:val="28"/>
        </w:rPr>
        <w:t>六</w:t>
      </w:r>
      <w:r w:rsidRPr="00302949">
        <w:rPr>
          <w:rFonts w:ascii="標楷體" w:hAnsi="標楷體"/>
          <w:b/>
          <w:sz w:val="28"/>
          <w:szCs w:val="28"/>
        </w:rPr>
        <w:t>Q</w:t>
      </w:r>
      <w:r w:rsidRPr="00302949">
        <w:rPr>
          <w:rFonts w:ascii="標楷體" w:hAnsi="標楷體" w:hint="eastAsia"/>
          <w:b/>
          <w:sz w:val="28"/>
          <w:szCs w:val="28"/>
        </w:rPr>
        <w:t>及學生學習歷程檔案宣導</w:t>
      </w:r>
    </w:p>
    <w:p w:rsidR="00B0360B" w:rsidRPr="00CC39B3" w:rsidRDefault="00B0360B" w:rsidP="00A20977">
      <w:pPr>
        <w:adjustRightInd w:val="0"/>
        <w:snapToGrid w:val="0"/>
        <w:ind w:firstLineChars="300" w:firstLine="840"/>
        <w:rPr>
          <w:rFonts w:asci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12</w:t>
      </w:r>
      <w:r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>55~13</w:t>
      </w:r>
      <w:r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 xml:space="preserve">05  </w:t>
      </w:r>
      <w:r>
        <w:rPr>
          <w:rFonts w:ascii="標楷體" w:hAnsi="標楷體" w:hint="eastAsia"/>
          <w:sz w:val="28"/>
          <w:szCs w:val="28"/>
        </w:rPr>
        <w:t>理學院師生聯合頒獎</w:t>
      </w:r>
      <w:r w:rsidRPr="006438B5">
        <w:rPr>
          <w:rFonts w:ascii="標楷體" w:hAnsi="標楷體"/>
          <w:color w:val="7030A0"/>
          <w:sz w:val="28"/>
          <w:szCs w:val="28"/>
        </w:rPr>
        <w:t xml:space="preserve">  </w:t>
      </w:r>
      <w:r w:rsidRPr="006438B5">
        <w:rPr>
          <w:rFonts w:ascii="標楷體"/>
          <w:color w:val="7030A0"/>
          <w:sz w:val="28"/>
          <w:szCs w:val="28"/>
        </w:rPr>
        <w:br/>
      </w:r>
      <w:r>
        <w:rPr>
          <w:rFonts w:ascii="標楷體" w:hAnsi="標楷體"/>
          <w:b/>
          <w:color w:val="7030A0"/>
        </w:rPr>
        <w:t xml:space="preserve">                        </w:t>
      </w:r>
      <w:r w:rsidRPr="00CC39B3">
        <w:rPr>
          <w:rFonts w:ascii="標楷體" w:hAnsi="標楷體" w:hint="eastAsia"/>
          <w:b/>
          <w:sz w:val="28"/>
          <w:szCs w:val="28"/>
        </w:rPr>
        <w:t>應用數學系</w:t>
      </w:r>
      <w:r w:rsidRPr="00CC39B3">
        <w:rPr>
          <w:rFonts w:ascii="標楷體" w:hAnsi="標楷體" w:hint="eastAsia"/>
          <w:sz w:val="28"/>
          <w:szCs w:val="28"/>
        </w:rPr>
        <w:t>書卷</w:t>
      </w:r>
      <w:r w:rsidRPr="00CC39B3"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hAnsi="標楷體"/>
          <w:sz w:val="28"/>
          <w:szCs w:val="28"/>
        </w:rPr>
        <w:t xml:space="preserve">  </w:t>
      </w:r>
      <w:r w:rsidRPr="00CC39B3">
        <w:rPr>
          <w:rFonts w:ascii="標楷體" w:hAnsi="標楷體" w:hint="eastAsia"/>
          <w:b/>
          <w:sz w:val="28"/>
          <w:szCs w:val="28"/>
        </w:rPr>
        <w:t>吳宗芳</w:t>
      </w:r>
      <w:r w:rsidRPr="00CC39B3">
        <w:rPr>
          <w:rFonts w:ascii="標楷體" w:hAnsi="標楷體" w:hint="eastAsia"/>
          <w:sz w:val="28"/>
          <w:szCs w:val="28"/>
        </w:rPr>
        <w:t>主任頒發</w:t>
      </w:r>
      <w:r w:rsidRPr="00CC39B3">
        <w:rPr>
          <w:rFonts w:ascii="標楷體"/>
          <w:sz w:val="28"/>
          <w:szCs w:val="28"/>
        </w:rPr>
        <w:br/>
      </w:r>
      <w:r w:rsidRPr="00CC39B3">
        <w:rPr>
          <w:rFonts w:ascii="標楷體" w:hAnsi="標楷體"/>
          <w:b/>
          <w:sz w:val="28"/>
          <w:szCs w:val="28"/>
        </w:rPr>
        <w:t xml:space="preserve">                 </w:t>
      </w:r>
      <w:r>
        <w:rPr>
          <w:rFonts w:ascii="標楷體" w:hAnsi="標楷體"/>
          <w:b/>
          <w:sz w:val="28"/>
          <w:szCs w:val="28"/>
        </w:rPr>
        <w:t xml:space="preserve">    </w:t>
      </w:r>
      <w:r w:rsidRPr="00CC39B3">
        <w:rPr>
          <w:rFonts w:ascii="標楷體" w:hAnsi="標楷體" w:hint="eastAsia"/>
          <w:b/>
          <w:sz w:val="28"/>
          <w:szCs w:val="28"/>
        </w:rPr>
        <w:t>應用化學系</w:t>
      </w:r>
      <w:r w:rsidRPr="00CC39B3">
        <w:rPr>
          <w:rFonts w:ascii="標楷體" w:hAnsi="標楷體" w:hint="eastAsia"/>
          <w:sz w:val="28"/>
          <w:szCs w:val="28"/>
        </w:rPr>
        <w:t>書卷</w:t>
      </w:r>
      <w:r w:rsidRPr="00CC39B3"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hAnsi="標楷體"/>
          <w:sz w:val="28"/>
          <w:szCs w:val="28"/>
        </w:rPr>
        <w:t xml:space="preserve">  </w:t>
      </w:r>
      <w:r w:rsidRPr="00CC39B3">
        <w:rPr>
          <w:rFonts w:ascii="標楷體" w:hAnsi="標楷體" w:hint="eastAsia"/>
          <w:b/>
          <w:sz w:val="28"/>
          <w:szCs w:val="28"/>
        </w:rPr>
        <w:t>鄭秀英</w:t>
      </w:r>
      <w:r w:rsidRPr="00CC39B3">
        <w:rPr>
          <w:rFonts w:ascii="標楷體" w:hAnsi="標楷體" w:hint="eastAsia"/>
          <w:sz w:val="28"/>
          <w:szCs w:val="28"/>
        </w:rPr>
        <w:t>主任頒發</w:t>
      </w:r>
    </w:p>
    <w:p w:rsidR="00B0360B" w:rsidRPr="00CC39B3" w:rsidRDefault="00B0360B" w:rsidP="00D21477">
      <w:pPr>
        <w:adjustRightInd w:val="0"/>
        <w:snapToGrid w:val="0"/>
        <w:ind w:leftChars="1200" w:left="2880"/>
        <w:rPr>
          <w:rFonts w:ascii="標楷體"/>
          <w:sz w:val="28"/>
          <w:szCs w:val="28"/>
        </w:rPr>
      </w:pPr>
      <w:r w:rsidRPr="00CC39B3">
        <w:rPr>
          <w:rFonts w:ascii="標楷體" w:hAnsi="標楷體" w:hint="eastAsia"/>
          <w:b/>
          <w:sz w:val="28"/>
          <w:szCs w:val="28"/>
        </w:rPr>
        <w:t>生命科學系</w:t>
      </w:r>
      <w:r w:rsidRPr="00CC39B3">
        <w:rPr>
          <w:rFonts w:ascii="標楷體" w:hAnsi="標楷體" w:hint="eastAsia"/>
          <w:sz w:val="28"/>
          <w:szCs w:val="28"/>
        </w:rPr>
        <w:t>書卷</w:t>
      </w:r>
      <w:r w:rsidRPr="00CC39B3"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hAnsi="標楷體"/>
          <w:sz w:val="28"/>
          <w:szCs w:val="28"/>
        </w:rPr>
        <w:t xml:space="preserve">  </w:t>
      </w:r>
      <w:r w:rsidRPr="00CC39B3">
        <w:rPr>
          <w:rFonts w:ascii="標楷體" w:hAnsi="標楷體" w:hint="eastAsia"/>
          <w:b/>
          <w:sz w:val="28"/>
          <w:szCs w:val="28"/>
        </w:rPr>
        <w:t>楊文仁</w:t>
      </w:r>
      <w:r w:rsidRPr="00CC39B3">
        <w:rPr>
          <w:rFonts w:ascii="標楷體" w:hAnsi="標楷體" w:hint="eastAsia"/>
          <w:sz w:val="28"/>
          <w:szCs w:val="28"/>
        </w:rPr>
        <w:t>主任頒發</w:t>
      </w:r>
      <w:r w:rsidRPr="00CC39B3">
        <w:rPr>
          <w:rFonts w:ascii="標楷體"/>
          <w:sz w:val="28"/>
          <w:szCs w:val="28"/>
        </w:rPr>
        <w:br/>
      </w:r>
      <w:r w:rsidRPr="00CC39B3">
        <w:rPr>
          <w:rFonts w:ascii="標楷體" w:hAnsi="標楷體" w:hint="eastAsia"/>
          <w:b/>
          <w:sz w:val="28"/>
          <w:szCs w:val="28"/>
        </w:rPr>
        <w:t>應用物理學系</w:t>
      </w:r>
      <w:r w:rsidRPr="00CC39B3">
        <w:rPr>
          <w:rFonts w:ascii="標楷體" w:hAnsi="標楷體" w:hint="eastAsia"/>
          <w:sz w:val="28"/>
          <w:szCs w:val="28"/>
        </w:rPr>
        <w:t>書卷</w:t>
      </w:r>
      <w:r w:rsidRPr="00CC39B3">
        <w:rPr>
          <w:rFonts w:ascii="標楷體" w:hAnsi="標楷體"/>
          <w:sz w:val="28"/>
          <w:szCs w:val="28"/>
        </w:rPr>
        <w:t xml:space="preserve">   </w:t>
      </w:r>
      <w:r>
        <w:rPr>
          <w:rFonts w:ascii="標楷體" w:hAnsi="標楷體"/>
          <w:sz w:val="28"/>
          <w:szCs w:val="28"/>
        </w:rPr>
        <w:t xml:space="preserve">  </w:t>
      </w:r>
      <w:r w:rsidRPr="00CC39B3">
        <w:rPr>
          <w:rFonts w:ascii="標楷體" w:hAnsi="標楷體" w:hint="eastAsia"/>
          <w:b/>
          <w:sz w:val="28"/>
          <w:szCs w:val="28"/>
        </w:rPr>
        <w:t>余進忠</w:t>
      </w:r>
      <w:r w:rsidRPr="00CC39B3">
        <w:rPr>
          <w:rFonts w:ascii="標楷體" w:hAnsi="標楷體" w:hint="eastAsia"/>
          <w:sz w:val="28"/>
          <w:szCs w:val="28"/>
        </w:rPr>
        <w:t>主任頒發</w:t>
      </w:r>
      <w:r w:rsidRPr="00CC39B3">
        <w:rPr>
          <w:rFonts w:ascii="標楷體"/>
          <w:sz w:val="28"/>
          <w:szCs w:val="28"/>
        </w:rPr>
        <w:br/>
      </w:r>
      <w:r w:rsidRPr="00CC39B3">
        <w:rPr>
          <w:rFonts w:ascii="標楷體" w:hAnsi="標楷體" w:hint="eastAsia"/>
          <w:b/>
          <w:sz w:val="28"/>
          <w:szCs w:val="28"/>
        </w:rPr>
        <w:t>系學會會長</w:t>
      </w:r>
      <w:r w:rsidRPr="00CC39B3">
        <w:rPr>
          <w:rFonts w:ascii="標楷體" w:hAnsi="標楷體" w:hint="eastAsia"/>
          <w:sz w:val="28"/>
          <w:szCs w:val="28"/>
        </w:rPr>
        <w:t>當選證書</w:t>
      </w:r>
      <w:r w:rsidRPr="00CC39B3"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 </w:t>
      </w:r>
      <w:r w:rsidRPr="00CC39B3">
        <w:rPr>
          <w:rFonts w:ascii="標楷體" w:hAnsi="標楷體" w:hint="eastAsia"/>
          <w:b/>
          <w:sz w:val="28"/>
          <w:szCs w:val="28"/>
        </w:rPr>
        <w:t>王俊順</w:t>
      </w:r>
      <w:r w:rsidRPr="00CC39B3">
        <w:rPr>
          <w:rFonts w:ascii="標楷體" w:hAnsi="標楷體" w:hint="eastAsia"/>
          <w:sz w:val="28"/>
          <w:szCs w:val="28"/>
        </w:rPr>
        <w:t>院長頒發</w:t>
      </w:r>
    </w:p>
    <w:p w:rsidR="00B0360B" w:rsidRDefault="00B0360B" w:rsidP="003343A0">
      <w:pPr>
        <w:adjustRightInd w:val="0"/>
        <w:snapToGrid w:val="0"/>
        <w:ind w:leftChars="350" w:left="3120" w:hangingChars="950" w:hanging="2280"/>
        <w:rPr>
          <w:rFonts w:ascii="標楷體"/>
          <w:sz w:val="28"/>
          <w:szCs w:val="28"/>
        </w:rPr>
      </w:pPr>
      <w:r>
        <w:rPr>
          <w:noProof/>
        </w:rPr>
        <w:pict>
          <v:shape id="Freeform 64" o:spid="_x0000_s1027" style="position:absolute;left:0;text-align:left;margin-left:234pt;margin-top:17.7pt;width:102.95pt;height:116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59,2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" path="m1001,1087r,l1001,1007r43,-172l1087,729r57,-93l1201,544r43,-27l1301,491r100,-40l1487,424r86,l1645,438r57,26l1730,491r15,53l1730,610r-43,66l1630,756,1487,888r-186,146l1344,1021r143,l1573,1034r86,26l1745,1087r85,53l1959,1273r57,66l2045,1392r14,53l2045,1498r-43,40l1931,1564r-86,27l1745,1591r-100,-14l1544,1564r-157,-66l1287,1445,1101,1286r43,53l1230,1471r43,93l1316,1670r14,119l1344,1909r-14,198l1316,2187r-29,53l1258,2280r-42,39l1173,2333r-58,l1058,2319r-57,-26l958,2240r-43,-53l887,2107r-29,-66l844,1962r,-80l901,1365r-29,67l787,1577r-58,80l658,1736r-72,53l543,1803r-57,13l300,1842r-71,14l157,1856r-57,-14l57,1816,43,1776r14,-79l86,1604r57,-66l200,1471r57,-66l386,1299r143,-80l629,1180r86,-27l758,1153r14,l729,1166r-114,l543,1153r-85,-13l372,1113r-86,-39l143,968,86,915,43,862,14,822,,769,,716,14,676,43,650,86,623r28,-13l143,610r72,26l300,663r72,40l429,742r43,27l443,729,372,597,343,517,315,438,286,358r14,-79l315,133,343,40,372,13,400,r43,l501,27r71,26l644,106r71,67l772,252r57,66l887,411r28,80l944,557r28,172l987,888r14,199xe" fillcolor="#f8fae5" stroked="f">
            <v:path arrowok="t" o:connecttype="custom" o:connectlocs="635635,639445;726440,403860;826135,311785;944245,269240;1080770,294640;1098550,387350;1035050,480060;826135,656590;998855,656590;1162050,723900;1280160,850265;1298575,951230;1226185,993140;1044575,1001395;817245,917575;699135,816610;808355,993140;853440,1212215;835660,1388745;772160,1472565;708025,1481455;608330,1422400;544830,1296035;535940,1195070;553720,909320;417830,1102360;308610,1153160;145415,1178560;36195,1153160;36195,1077595;127000,934085;335915,774065;454025,732155;490220,732155;344805,732155;181610,681990;54610,581025;0,488315;8890,429260;72390,387350;190500,421005;272415,471170;281305,462915;200025,278130;190500,177165;236220,8255;318135,17145;408940,67310;526415,201930;599440,353695;626745,563880" o:connectangles="0,0,0,0,0,0,0,0,0,0,0,0,0,0,0,0,0,0,0,0,0,0,0,0,0,0,0,0,0,0,0,0,0,0,0,0,0,0,0,0,0,0,0,0,0,0,0,0,0,0,0"/>
          </v:shape>
        </w:pict>
      </w:r>
      <w:r>
        <w:rPr>
          <w:rFonts w:ascii="標楷體" w:hAnsi="標楷體"/>
          <w:sz w:val="28"/>
          <w:szCs w:val="28"/>
        </w:rPr>
        <w:t>13</w:t>
      </w:r>
      <w:r w:rsidRPr="00BC725C"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>05~14</w:t>
      </w:r>
      <w:r>
        <w:rPr>
          <w:rFonts w:ascii="標楷體" w:hAnsi="標楷體" w:hint="eastAsia"/>
          <w:sz w:val="28"/>
          <w:szCs w:val="28"/>
        </w:rPr>
        <w:t>：</w:t>
      </w:r>
      <w:r>
        <w:rPr>
          <w:rFonts w:ascii="標楷體" w:hAnsi="標楷體"/>
          <w:sz w:val="28"/>
          <w:szCs w:val="28"/>
        </w:rPr>
        <w:t>10</w:t>
      </w:r>
      <w:r w:rsidRPr="00BC725C">
        <w:rPr>
          <w:rFonts w:ascii="標楷體" w:hAnsi="標楷體"/>
          <w:sz w:val="28"/>
          <w:szCs w:val="28"/>
        </w:rPr>
        <w:t xml:space="preserve"> </w:t>
      </w:r>
      <w:r>
        <w:rPr>
          <w:rFonts w:ascii="標楷體" w:hAnsi="標楷體"/>
          <w:sz w:val="28"/>
          <w:szCs w:val="28"/>
        </w:rPr>
        <w:t xml:space="preserve"> </w:t>
      </w:r>
      <w:r w:rsidRPr="00CF49E8">
        <w:rPr>
          <w:rFonts w:ascii="標楷體" w:hAnsi="標楷體" w:hint="eastAsia"/>
          <w:sz w:val="28"/>
          <w:szCs w:val="28"/>
        </w:rPr>
        <w:t>學務</w:t>
      </w:r>
      <w:r>
        <w:rPr>
          <w:rFonts w:ascii="標楷體" w:hAnsi="標楷體" w:hint="eastAsia"/>
          <w:sz w:val="28"/>
          <w:szCs w:val="28"/>
        </w:rPr>
        <w:t>處</w:t>
      </w:r>
      <w:r>
        <w:rPr>
          <w:rFonts w:ascii="標楷體" w:hAnsi="標楷體" w:cs="新細明體" w:hint="eastAsia"/>
          <w:bCs/>
          <w:sz w:val="28"/>
          <w:szCs w:val="28"/>
        </w:rPr>
        <w:t>各組與本院</w:t>
      </w:r>
      <w:r w:rsidRPr="00CF49E8">
        <w:rPr>
          <w:rFonts w:ascii="標楷體" w:hAnsi="標楷體" w:hint="eastAsia"/>
          <w:sz w:val="28"/>
          <w:szCs w:val="28"/>
        </w:rPr>
        <w:t>導師</w:t>
      </w:r>
      <w:r>
        <w:rPr>
          <w:rFonts w:ascii="標楷體" w:hAnsi="標楷體" w:hint="eastAsia"/>
          <w:sz w:val="28"/>
          <w:szCs w:val="28"/>
        </w:rPr>
        <w:t>專題</w:t>
      </w:r>
      <w:r w:rsidRPr="00CF49E8">
        <w:rPr>
          <w:rFonts w:ascii="標楷體" w:hAnsi="標楷體" w:hint="eastAsia"/>
          <w:sz w:val="28"/>
          <w:szCs w:val="28"/>
        </w:rPr>
        <w:t>座談</w:t>
      </w:r>
      <w:r w:rsidRPr="00997E4B">
        <w:rPr>
          <w:rFonts w:ascii="標楷體" w:hAnsi="標楷體"/>
        </w:rPr>
        <w:t>(</w:t>
      </w:r>
      <w:r w:rsidRPr="00997E4B">
        <w:rPr>
          <w:rFonts w:ascii="標楷體" w:hAnsi="標楷體" w:hint="eastAsia"/>
        </w:rPr>
        <w:t>理</w:t>
      </w:r>
      <w:r w:rsidRPr="00997E4B">
        <w:rPr>
          <w:rFonts w:ascii="標楷體" w:hAnsi="標楷體"/>
        </w:rPr>
        <w:t>404</w:t>
      </w:r>
      <w:r w:rsidRPr="00997E4B">
        <w:rPr>
          <w:rFonts w:ascii="標楷體" w:hAnsi="標楷體" w:hint="eastAsia"/>
        </w:rPr>
        <w:t>會議室</w:t>
      </w:r>
      <w:r>
        <w:rPr>
          <w:rFonts w:ascii="標楷體" w:hAnsi="標楷體" w:hint="eastAsia"/>
        </w:rPr>
        <w:t>，用餐</w:t>
      </w:r>
      <w:r w:rsidRPr="00997E4B">
        <w:rPr>
          <w:rFonts w:ascii="標楷體" w:hAnsi="標楷體"/>
        </w:rPr>
        <w:t>)</w:t>
      </w:r>
    </w:p>
    <w:p w:rsidR="00B0360B" w:rsidRDefault="00B0360B" w:rsidP="00627E01">
      <w:pPr>
        <w:adjustRightInd w:val="0"/>
        <w:snapToGrid w:val="0"/>
        <w:ind w:firstLineChars="1050" w:firstLine="2940"/>
        <w:rPr>
          <w:rFonts w:ascii="標楷體"/>
          <w:bCs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參加</w:t>
      </w:r>
      <w:r w:rsidRPr="00CF49E8">
        <w:rPr>
          <w:rFonts w:ascii="標楷體" w:hAnsi="標楷體" w:hint="eastAsia"/>
          <w:sz w:val="28"/>
          <w:szCs w:val="28"/>
        </w:rPr>
        <w:t>學生用餐</w:t>
      </w:r>
      <w:r w:rsidRPr="00997E4B">
        <w:rPr>
          <w:rFonts w:ascii="標楷體" w:hAnsi="標楷體"/>
        </w:rPr>
        <w:t>(</w:t>
      </w:r>
      <w:r w:rsidRPr="00997E4B">
        <w:rPr>
          <w:rFonts w:ascii="標楷體" w:hAnsi="標楷體" w:hint="eastAsia"/>
        </w:rPr>
        <w:t>理</w:t>
      </w:r>
      <w:r w:rsidRPr="00997E4B">
        <w:rPr>
          <w:rFonts w:ascii="標楷體" w:hAnsi="標楷體"/>
        </w:rPr>
        <w:t>4</w:t>
      </w:r>
      <w:r w:rsidRPr="00997E4B">
        <w:rPr>
          <w:rFonts w:ascii="標楷體" w:hAnsi="標楷體" w:hint="eastAsia"/>
        </w:rPr>
        <w:t>樓咖啡座與</w:t>
      </w:r>
      <w:r w:rsidRPr="00997E4B">
        <w:rPr>
          <w:rFonts w:ascii="標楷體" w:hAnsi="標楷體"/>
        </w:rPr>
        <w:t>406</w:t>
      </w:r>
      <w:r w:rsidRPr="00997E4B">
        <w:rPr>
          <w:rFonts w:ascii="標楷體" w:hAnsi="標楷體" w:hint="eastAsia"/>
        </w:rPr>
        <w:t>教室</w:t>
      </w:r>
      <w:r w:rsidRPr="00997E4B">
        <w:rPr>
          <w:rFonts w:ascii="標楷體" w:hAnsi="標楷體"/>
        </w:rPr>
        <w:t>)</w:t>
      </w:r>
    </w:p>
    <w:p w:rsidR="00B0360B" w:rsidRDefault="00B0360B" w:rsidP="003D4DAB">
      <w:pPr>
        <w:adjustRightInd w:val="0"/>
        <w:snapToGrid w:val="0"/>
        <w:spacing w:line="400" w:lineRule="atLeast"/>
        <w:ind w:left="1121" w:hangingChars="400" w:hanging="1121"/>
        <w:rPr>
          <w:rFonts w:asci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活動</w:t>
      </w:r>
      <w:r w:rsidRPr="00BC725C">
        <w:rPr>
          <w:rFonts w:ascii="標楷體" w:hAnsi="標楷體" w:hint="eastAsia"/>
          <w:b/>
          <w:sz w:val="28"/>
          <w:szCs w:val="28"/>
        </w:rPr>
        <w:t>說明：</w:t>
      </w:r>
    </w:p>
    <w:p w:rsidR="00B0360B" w:rsidRPr="00B37CDE" w:rsidRDefault="00B0360B" w:rsidP="004273C9">
      <w:pPr>
        <w:adjustRightInd w:val="0"/>
        <w:snapToGrid w:val="0"/>
        <w:spacing w:line="400" w:lineRule="atLeast"/>
        <w:ind w:leftChars="400" w:left="960"/>
        <w:rPr>
          <w:rFonts w:ascii="標楷體"/>
          <w:color w:val="FF0000"/>
          <w:sz w:val="28"/>
          <w:szCs w:val="28"/>
        </w:rPr>
      </w:pPr>
      <w:r w:rsidRPr="00153D50">
        <w:rPr>
          <w:rFonts w:ascii="標楷體" w:hAnsi="標楷體" w:hint="eastAsia"/>
          <w:sz w:val="28"/>
          <w:szCs w:val="28"/>
        </w:rPr>
        <w:t>一、請系所職員通知所屬</w:t>
      </w:r>
      <w:r w:rsidRPr="00153D50">
        <w:rPr>
          <w:rFonts w:ascii="標楷體" w:hAnsi="標楷體" w:hint="eastAsia"/>
          <w:b/>
          <w:sz w:val="28"/>
          <w:szCs w:val="28"/>
        </w:rPr>
        <w:t>受獎同學</w:t>
      </w:r>
      <w:r w:rsidRPr="00153D50">
        <w:rPr>
          <w:rFonts w:ascii="標楷體" w:hAnsi="標楷體" w:hint="eastAsia"/>
          <w:sz w:val="28"/>
          <w:szCs w:val="28"/>
        </w:rPr>
        <w:t>到場參加。</w:t>
      </w:r>
      <w:r w:rsidRPr="00153D50">
        <w:rPr>
          <w:rFonts w:ascii="標楷體"/>
          <w:sz w:val="28"/>
          <w:szCs w:val="28"/>
        </w:rPr>
        <w:br/>
      </w:r>
      <w:r w:rsidRPr="00153D50">
        <w:rPr>
          <w:rFonts w:ascii="標楷體" w:hAnsi="標楷體" w:hint="eastAsia"/>
          <w:sz w:val="28"/>
          <w:szCs w:val="28"/>
        </w:rPr>
        <w:t>二、系所主管當日如未能出席，將邀請參加師長代為頒發。</w:t>
      </w:r>
      <w:r w:rsidRPr="00153D50">
        <w:rPr>
          <w:rFonts w:ascii="標楷體"/>
          <w:sz w:val="28"/>
          <w:szCs w:val="28"/>
        </w:rPr>
        <w:br/>
      </w:r>
      <w:r w:rsidRPr="00153D50">
        <w:rPr>
          <w:rFonts w:ascii="標楷體" w:hAnsi="標楷體" w:hint="eastAsia"/>
          <w:sz w:val="28"/>
          <w:szCs w:val="28"/>
        </w:rPr>
        <w:t>三、導師、職員與</w:t>
      </w:r>
      <w:r>
        <w:rPr>
          <w:rFonts w:ascii="標楷體" w:hAnsi="標楷體" w:hint="eastAsia"/>
          <w:sz w:val="28"/>
          <w:szCs w:val="28"/>
        </w:rPr>
        <w:t>參加同學</w:t>
      </w:r>
      <w:r w:rsidRPr="00153D50">
        <w:rPr>
          <w:rFonts w:ascii="標楷體" w:hAnsi="標楷體" w:hint="eastAsia"/>
          <w:sz w:val="28"/>
          <w:szCs w:val="28"/>
        </w:rPr>
        <w:t>到達會場時，請</w:t>
      </w:r>
      <w:r w:rsidRPr="008E7356">
        <w:rPr>
          <w:rFonts w:ascii="標楷體" w:hAnsi="標楷體" w:hint="eastAsia"/>
          <w:b/>
          <w:sz w:val="28"/>
          <w:szCs w:val="28"/>
        </w:rPr>
        <w:t>記得簽到</w:t>
      </w:r>
      <w:r w:rsidRPr="00153D50">
        <w:rPr>
          <w:rFonts w:ascii="標楷體" w:hAnsi="標楷體" w:hint="eastAsia"/>
          <w:sz w:val="28"/>
          <w:szCs w:val="28"/>
        </w:rPr>
        <w:t>。</w:t>
      </w:r>
      <w:r>
        <w:rPr>
          <w:rFonts w:ascii="標楷體"/>
          <w:sz w:val="28"/>
          <w:szCs w:val="28"/>
        </w:rPr>
        <w:br/>
      </w:r>
      <w:r>
        <w:rPr>
          <w:rFonts w:ascii="標楷體" w:hAnsi="標楷體"/>
          <w:color w:val="FF0000"/>
          <w:sz w:val="28"/>
          <w:szCs w:val="28"/>
        </w:rPr>
        <w:t xml:space="preserve">    </w:t>
      </w:r>
      <w:r w:rsidRPr="00B37CDE">
        <w:rPr>
          <w:rFonts w:ascii="標楷體" w:hAnsi="標楷體" w:hint="eastAsia"/>
          <w:color w:val="FF0000"/>
          <w:sz w:val="28"/>
          <w:szCs w:val="28"/>
        </w:rPr>
        <w:t>＜本活動有導師研習時數，</w:t>
      </w:r>
      <w:r w:rsidRPr="00B37CDE">
        <w:rPr>
          <w:rFonts w:ascii="標楷體" w:hAnsi="標楷體"/>
          <w:color w:val="FF0000"/>
          <w:sz w:val="28"/>
          <w:szCs w:val="28"/>
        </w:rPr>
        <w:t>2</w:t>
      </w:r>
      <w:r w:rsidRPr="00B37CDE">
        <w:rPr>
          <w:rFonts w:ascii="標楷體" w:hAnsi="標楷體" w:hint="eastAsia"/>
          <w:color w:val="FF0000"/>
          <w:sz w:val="28"/>
          <w:szCs w:val="28"/>
        </w:rPr>
        <w:t>小時。＞</w:t>
      </w:r>
    </w:p>
    <w:p w:rsidR="00B0360B" w:rsidRPr="002869E3" w:rsidRDefault="00B0360B" w:rsidP="00CA5502">
      <w:pPr>
        <w:adjustRightInd w:val="0"/>
        <w:snapToGrid w:val="0"/>
        <w:spacing w:line="400" w:lineRule="atLeast"/>
        <w:ind w:leftChars="400" w:left="960"/>
        <w:rPr>
          <w:rFonts w:ascii="標楷體"/>
          <w:sz w:val="28"/>
          <w:szCs w:val="28"/>
        </w:rPr>
      </w:pPr>
    </w:p>
    <w:p w:rsidR="00B0360B" w:rsidRDefault="00B0360B" w:rsidP="00927DC4">
      <w:pPr>
        <w:adjustRightInd w:val="0"/>
        <w:snapToGrid w:val="0"/>
        <w:ind w:right="79" w:firstLineChars="1306" w:firstLine="4183"/>
        <w:jc w:val="center"/>
        <w:rPr>
          <w:rFonts w:ascii="標楷體"/>
          <w:b/>
          <w:sz w:val="32"/>
          <w:szCs w:val="32"/>
        </w:rPr>
      </w:pPr>
      <w:r>
        <w:rPr>
          <w:rFonts w:ascii="標楷體" w:hAnsi="標楷體"/>
          <w:b/>
          <w:sz w:val="32"/>
          <w:szCs w:val="32"/>
        </w:rPr>
        <w:t xml:space="preserve">      </w:t>
      </w:r>
      <w:r w:rsidRPr="00307D13">
        <w:rPr>
          <w:rFonts w:ascii="標楷體" w:hAnsi="標楷體" w:hint="eastAsia"/>
          <w:b/>
          <w:sz w:val="32"/>
          <w:szCs w:val="32"/>
        </w:rPr>
        <w:t>理學院</w:t>
      </w:r>
      <w:r w:rsidRPr="00307D13">
        <w:rPr>
          <w:rFonts w:ascii="標楷體" w:hAnsi="標楷體"/>
          <w:b/>
          <w:sz w:val="32"/>
          <w:szCs w:val="32"/>
        </w:rPr>
        <w:t xml:space="preserve">  </w:t>
      </w:r>
      <w:r>
        <w:rPr>
          <w:rFonts w:ascii="標楷體" w:hAnsi="標楷體"/>
          <w:b/>
          <w:sz w:val="32"/>
          <w:szCs w:val="32"/>
        </w:rPr>
        <w:t xml:space="preserve">  </w:t>
      </w:r>
      <w:r w:rsidRPr="00307D13">
        <w:rPr>
          <w:rFonts w:ascii="標楷體" w:hAnsi="標楷體" w:hint="eastAsia"/>
          <w:b/>
          <w:sz w:val="32"/>
          <w:szCs w:val="32"/>
        </w:rPr>
        <w:t>敬邀</w:t>
      </w:r>
      <w:bookmarkEnd w:id="0"/>
      <w:r>
        <w:rPr>
          <w:rFonts w:ascii="標楷體"/>
          <w:b/>
          <w:sz w:val="32"/>
          <w:szCs w:val="32"/>
        </w:rPr>
        <w:br/>
      </w:r>
      <w:r>
        <w:rPr>
          <w:rFonts w:ascii="標楷體" w:hAnsi="標楷體"/>
          <w:b/>
          <w:sz w:val="32"/>
          <w:szCs w:val="32"/>
        </w:rPr>
        <w:t xml:space="preserve">                         </w:t>
      </w:r>
      <w:r>
        <w:rPr>
          <w:rFonts w:ascii="標楷體" w:hAnsi="標楷體" w:hint="eastAsia"/>
          <w:b/>
          <w:sz w:val="32"/>
          <w:szCs w:val="32"/>
        </w:rPr>
        <w:t>學生事務處</w:t>
      </w:r>
    </w:p>
    <w:p w:rsidR="00B0360B" w:rsidRPr="00BB2A07" w:rsidRDefault="00B0360B" w:rsidP="00FF34A5">
      <w:pPr>
        <w:widowControl/>
        <w:rPr>
          <w:rFonts w:ascii="標楷體" w:cs="新細明體"/>
          <w:b/>
          <w:color w:val="FF0000"/>
          <w:sz w:val="28"/>
          <w:szCs w:val="28"/>
        </w:rPr>
      </w:pPr>
      <w:r>
        <w:rPr>
          <w:rFonts w:ascii="標楷體"/>
          <w:color w:val="FF0000"/>
          <w:sz w:val="28"/>
          <w:szCs w:val="28"/>
        </w:rPr>
        <w:br w:type="page"/>
      </w:r>
      <w:r w:rsidRPr="007258F3">
        <w:rPr>
          <w:rFonts w:ascii="標楷體" w:hAnsi="標楷體" w:cs="Arial" w:hint="eastAsia"/>
          <w:color w:val="FF0000"/>
          <w:sz w:val="28"/>
          <w:szCs w:val="28"/>
        </w:rPr>
        <w:t>＜恭喜＞</w:t>
      </w:r>
      <w:r w:rsidRPr="00991069">
        <w:rPr>
          <w:rFonts w:ascii="標楷體" w:hAnsi="標楷體" w:cs="新細明體" w:hint="eastAsia"/>
          <w:b/>
          <w:sz w:val="28"/>
          <w:szCs w:val="28"/>
        </w:rPr>
        <w:t>本院</w:t>
      </w:r>
      <w:r w:rsidRPr="00991069">
        <w:rPr>
          <w:rFonts w:ascii="標楷體" w:hAnsi="標楷體" w:cs="新細明體"/>
          <w:b/>
          <w:sz w:val="28"/>
          <w:szCs w:val="28"/>
        </w:rPr>
        <w:t>25</w:t>
      </w:r>
      <w:r w:rsidRPr="00991069">
        <w:rPr>
          <w:rFonts w:ascii="標楷體" w:hAnsi="標楷體" w:cs="新細明體" w:hint="eastAsia"/>
          <w:b/>
          <w:sz w:val="28"/>
          <w:szCs w:val="28"/>
        </w:rPr>
        <w:t>名大學生獲得「國立高雄大學</w:t>
      </w:r>
      <w:r w:rsidRPr="00991069">
        <w:rPr>
          <w:rFonts w:ascii="標楷體" w:hAnsi="標楷體" w:cs="新細明體"/>
          <w:b/>
          <w:sz w:val="28"/>
          <w:szCs w:val="28"/>
        </w:rPr>
        <w:t>103</w:t>
      </w:r>
      <w:r w:rsidRPr="00991069">
        <w:rPr>
          <w:rFonts w:ascii="標楷體" w:hAnsi="標楷體" w:cs="新細明體" w:hint="eastAsia"/>
          <w:b/>
          <w:sz w:val="28"/>
          <w:szCs w:val="28"/>
        </w:rPr>
        <w:t>學年度第</w:t>
      </w:r>
      <w:r w:rsidRPr="00991069">
        <w:rPr>
          <w:rFonts w:ascii="標楷體" w:hAnsi="標楷體" w:cs="新細明體"/>
          <w:b/>
          <w:sz w:val="28"/>
          <w:szCs w:val="28"/>
        </w:rPr>
        <w:t>2</w:t>
      </w:r>
      <w:r w:rsidRPr="00991069">
        <w:rPr>
          <w:rFonts w:ascii="標楷體" w:hAnsi="標楷體" w:cs="新細明體" w:hint="eastAsia"/>
          <w:b/>
          <w:sz w:val="28"/>
          <w:szCs w:val="28"/>
        </w:rPr>
        <w:t>學期成績優異書卷獎」</w:t>
      </w:r>
    </w:p>
    <w:tbl>
      <w:tblPr>
        <w:tblW w:w="10221" w:type="dxa"/>
        <w:tblInd w:w="13" w:type="dxa"/>
        <w:tblCellMar>
          <w:left w:w="28" w:type="dxa"/>
          <w:right w:w="28" w:type="dxa"/>
        </w:tblCellMar>
        <w:tblLook w:val="00A0"/>
      </w:tblPr>
      <w:tblGrid>
        <w:gridCol w:w="866"/>
        <w:gridCol w:w="2977"/>
        <w:gridCol w:w="2551"/>
        <w:gridCol w:w="2693"/>
        <w:gridCol w:w="1134"/>
      </w:tblGrid>
      <w:tr w:rsidR="00B0360B" w:rsidRPr="00991069" w:rsidTr="006967CF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991069" w:rsidRDefault="00B0360B" w:rsidP="006967CF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sz w:val="28"/>
                <w:szCs w:val="28"/>
              </w:rPr>
            </w:pPr>
            <w:r w:rsidRPr="00991069">
              <w:rPr>
                <w:rFonts w:ascii="標楷體" w:hAnsi="標楷體" w:cs="新細明體" w:hint="eastAsia"/>
                <w:b/>
                <w:bCs/>
                <w:sz w:val="28"/>
                <w:szCs w:val="28"/>
              </w:rPr>
              <w:t>編號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991069" w:rsidRDefault="00B0360B" w:rsidP="006967CF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sz w:val="28"/>
                <w:szCs w:val="28"/>
              </w:rPr>
            </w:pPr>
            <w:r w:rsidRPr="00991069">
              <w:rPr>
                <w:rFonts w:ascii="標楷體" w:hAnsi="標楷體" w:cs="新細明體" w:hint="eastAsia"/>
                <w:b/>
                <w:bCs/>
                <w:sz w:val="28"/>
                <w:szCs w:val="28"/>
              </w:rPr>
              <w:t>學系</w:t>
            </w:r>
            <w:r w:rsidRPr="00991069">
              <w:rPr>
                <w:rFonts w:ascii="標楷體" w:hAnsi="標楷體" w:cs="新細明體"/>
                <w:b/>
                <w:bCs/>
                <w:sz w:val="28"/>
                <w:szCs w:val="28"/>
              </w:rPr>
              <w:t>/</w:t>
            </w:r>
            <w:r w:rsidRPr="00991069">
              <w:rPr>
                <w:rFonts w:ascii="標楷體" w:hAnsi="標楷體" w:cs="新細明體" w:hint="eastAsia"/>
                <w:b/>
                <w:bCs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991069" w:rsidRDefault="00B0360B" w:rsidP="006967CF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bCs/>
                <w:sz w:val="28"/>
                <w:szCs w:val="28"/>
              </w:rPr>
              <w:t>學生</w:t>
            </w:r>
            <w:r w:rsidRPr="00991069">
              <w:rPr>
                <w:rFonts w:ascii="標楷體" w:hAnsi="標楷體" w:cs="新細明體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991069" w:rsidRDefault="00B0360B" w:rsidP="006967CF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sz w:val="28"/>
                <w:szCs w:val="28"/>
              </w:rPr>
            </w:pPr>
            <w:r w:rsidRPr="00991069">
              <w:rPr>
                <w:rFonts w:ascii="標楷體" w:hAnsi="標楷體" w:cs="新細明體" w:hint="eastAsia"/>
                <w:b/>
                <w:bCs/>
                <w:sz w:val="28"/>
                <w:szCs w:val="28"/>
              </w:rPr>
              <w:t>名列全班名次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991069" w:rsidRDefault="00B0360B" w:rsidP="006967CF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sz w:val="28"/>
                <w:szCs w:val="28"/>
              </w:rPr>
            </w:pPr>
            <w:r w:rsidRPr="00991069">
              <w:rPr>
                <w:rFonts w:ascii="標楷體" w:hAnsi="標楷體" w:cs="新細明體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  <w:r w:rsidRPr="00E75B32">
              <w:rPr>
                <w:rFonts w:ascii="標楷體" w:hAnsi="標楷體" w:cs="新細明體"/>
                <w:color w:val="7030A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應用數學系</w:t>
            </w:r>
            <w:r w:rsidRPr="00883999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四年級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7030A0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7030A0"/>
                <w:spacing w:val="40"/>
                <w:sz w:val="32"/>
                <w:szCs w:val="32"/>
              </w:rPr>
              <w:t>鄧育欣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  <w:r w:rsidRPr="00E75B32">
              <w:rPr>
                <w:rFonts w:ascii="標楷體" w:hAnsi="標楷體" w:cs="新細明體"/>
                <w:color w:val="7030A0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應用數學系</w:t>
            </w:r>
            <w:r w:rsidRPr="00883999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四年級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7030A0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7030A0"/>
                <w:spacing w:val="40"/>
                <w:sz w:val="32"/>
                <w:szCs w:val="32"/>
              </w:rPr>
              <w:t>蘇育萱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  <w:r w:rsidRPr="00E75B32">
              <w:rPr>
                <w:rFonts w:ascii="標楷體" w:hAnsi="標楷體" w:cs="新細明體"/>
                <w:color w:val="7030A0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應用數學系</w:t>
            </w:r>
            <w:r w:rsidRPr="00883999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三年級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7030A0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7030A0"/>
                <w:spacing w:val="40"/>
                <w:sz w:val="32"/>
                <w:szCs w:val="32"/>
              </w:rPr>
              <w:t>陳奕廷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  <w:r w:rsidRPr="00E75B32">
              <w:rPr>
                <w:rFonts w:ascii="標楷體" w:hAnsi="標楷體" w:cs="新細明體"/>
                <w:color w:val="7030A0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應用數學系</w:t>
            </w:r>
            <w:r w:rsidRPr="00883999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三年級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7030A0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7030A0"/>
                <w:spacing w:val="40"/>
                <w:sz w:val="32"/>
                <w:szCs w:val="32"/>
              </w:rPr>
              <w:t>金書豪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  <w:r w:rsidRPr="00E75B32">
              <w:rPr>
                <w:rFonts w:ascii="標楷體" w:hAnsi="標楷體" w:cs="新細明體"/>
                <w:color w:val="7030A0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應用數學</w:t>
            </w:r>
            <w:r w:rsidRPr="00883999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系二年級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7030A0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7030A0"/>
                <w:spacing w:val="40"/>
                <w:sz w:val="32"/>
                <w:szCs w:val="32"/>
              </w:rPr>
              <w:t>羅　揚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  <w:r>
              <w:rPr>
                <w:rFonts w:ascii="標楷體" w:hAnsi="標楷體" w:cs="新細明體"/>
                <w:color w:val="7030A0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應用數學系</w:t>
            </w:r>
            <w:r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二</w:t>
            </w:r>
            <w:r w:rsidRPr="00883999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7030A0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7030A0"/>
                <w:spacing w:val="40"/>
                <w:sz w:val="32"/>
                <w:szCs w:val="32"/>
              </w:rPr>
              <w:t>陳麒宇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第二</w:t>
            </w: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  <w:r>
              <w:rPr>
                <w:rFonts w:ascii="標楷體" w:hAnsi="標楷體" w:cs="新細明體"/>
                <w:color w:val="7030A0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rPr>
                <w:rFonts w:ascii="標楷體" w:cs="新細明體"/>
                <w:color w:val="7030A0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應用數學系</w:t>
            </w:r>
            <w:r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二</w:t>
            </w:r>
            <w:r w:rsidRPr="00883999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7030A0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7030A0"/>
                <w:spacing w:val="40"/>
                <w:sz w:val="32"/>
                <w:szCs w:val="32"/>
              </w:rPr>
              <w:t>陳湘元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第三</w:t>
            </w:r>
            <w:r w:rsidRPr="00331C6A">
              <w:rPr>
                <w:rFonts w:ascii="標楷體" w:hAnsi="標楷體" w:cs="新細明體" w:hint="eastAsia"/>
                <w:color w:val="7030A0"/>
                <w:sz w:val="28"/>
                <w:szCs w:val="28"/>
              </w:rPr>
              <w:t>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B14C52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7030A0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</w:rPr>
            </w:pPr>
            <w:r>
              <w:rPr>
                <w:rFonts w:ascii="標楷體" w:hAnsi="標楷體" w:cs="新細明體"/>
                <w:color w:val="E36C0A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應用化學系</w:t>
            </w:r>
            <w:r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四</w:t>
            </w:r>
            <w:r w:rsidRPr="00AC40B6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E36C0A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E36C0A"/>
                <w:spacing w:val="40"/>
                <w:sz w:val="32"/>
                <w:szCs w:val="32"/>
              </w:rPr>
              <w:t>施予婕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</w:rPr>
            </w:pPr>
            <w:r>
              <w:rPr>
                <w:rFonts w:ascii="標楷體" w:hAnsi="標楷體" w:cs="新細明體"/>
                <w:color w:val="E36C0A"/>
              </w:rPr>
              <w:t>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應用化學系</w:t>
            </w:r>
            <w:r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四</w:t>
            </w:r>
            <w:r w:rsidRPr="00AC40B6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56CBF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E36C0A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E36C0A"/>
                <w:spacing w:val="40"/>
                <w:sz w:val="32"/>
                <w:szCs w:val="32"/>
              </w:rPr>
              <w:t>黃微珊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</w:rPr>
            </w:pPr>
            <w:r>
              <w:rPr>
                <w:rFonts w:ascii="標楷體" w:hAnsi="標楷體" w:cs="新細明體"/>
                <w:color w:val="E36C0A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應用化學系</w:t>
            </w:r>
            <w:r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三</w:t>
            </w:r>
            <w:r w:rsidRPr="00AC40B6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E36C0A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E36C0A"/>
                <w:spacing w:val="40"/>
                <w:sz w:val="32"/>
                <w:szCs w:val="32"/>
              </w:rPr>
              <w:t>粘景涵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</w:rPr>
            </w:pPr>
            <w:r w:rsidRPr="00E75B32">
              <w:rPr>
                <w:rFonts w:ascii="標楷體" w:hAnsi="標楷體" w:cs="新細明體"/>
                <w:color w:val="E36C0A"/>
              </w:rPr>
              <w:t>1</w:t>
            </w:r>
            <w:r>
              <w:rPr>
                <w:rFonts w:ascii="標楷體" w:hAnsi="標楷體" w:cs="新細明體"/>
                <w:color w:val="E36C0A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應用化學系</w:t>
            </w:r>
            <w:r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三</w:t>
            </w:r>
            <w:r w:rsidRPr="00AC40B6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E36C0A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E36C0A"/>
                <w:spacing w:val="40"/>
                <w:sz w:val="32"/>
                <w:szCs w:val="32"/>
              </w:rPr>
              <w:t>李承鈞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</w:rPr>
            </w:pPr>
            <w:r w:rsidRPr="00E75B32">
              <w:rPr>
                <w:rFonts w:ascii="標楷體" w:hAnsi="標楷體" w:cs="新細明體"/>
                <w:color w:val="E36C0A"/>
              </w:rPr>
              <w:t>1</w:t>
            </w:r>
            <w:r>
              <w:rPr>
                <w:rFonts w:ascii="標楷體" w:hAnsi="標楷體" w:cs="新細明體"/>
                <w:color w:val="E36C0A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應用化學系</w:t>
            </w:r>
            <w:r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二</w:t>
            </w:r>
            <w:r w:rsidRPr="00AC40B6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E36C0A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E36C0A"/>
                <w:spacing w:val="40"/>
                <w:sz w:val="32"/>
                <w:szCs w:val="32"/>
              </w:rPr>
              <w:t>林子宸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</w:rPr>
            </w:pPr>
            <w:r w:rsidRPr="00E75B32">
              <w:rPr>
                <w:rFonts w:ascii="標楷體" w:hAnsi="標楷體" w:cs="新細明體"/>
                <w:color w:val="E36C0A"/>
              </w:rPr>
              <w:t>1</w:t>
            </w:r>
            <w:r>
              <w:rPr>
                <w:rFonts w:ascii="標楷體" w:hAnsi="標楷體" w:cs="新細明體"/>
                <w:color w:val="E36C0A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應用化學系</w:t>
            </w:r>
            <w:r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二</w:t>
            </w:r>
            <w:r w:rsidRPr="00AC40B6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E36C0A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E36C0A"/>
                <w:spacing w:val="40"/>
                <w:sz w:val="32"/>
                <w:szCs w:val="32"/>
              </w:rPr>
              <w:t>李思賢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AC40B6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E36C0A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E36C0A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</w:rPr>
            </w:pPr>
            <w:r>
              <w:rPr>
                <w:rFonts w:ascii="標楷體" w:hAnsi="標楷體" w:cs="新細明體"/>
                <w:color w:val="C0504D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生命科學系</w:t>
            </w:r>
            <w:r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四年級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C0504D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C0504D"/>
                <w:spacing w:val="40"/>
                <w:sz w:val="32"/>
                <w:szCs w:val="32"/>
              </w:rPr>
              <w:t>藍將誠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</w:rPr>
            </w:pPr>
            <w:r>
              <w:rPr>
                <w:rFonts w:ascii="標楷體" w:hAnsi="標楷體" w:cs="新細明體"/>
                <w:color w:val="C0504D"/>
              </w:rPr>
              <w:t>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生命科學系</w:t>
            </w:r>
            <w:r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四年級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C0504D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C0504D"/>
                <w:spacing w:val="40"/>
                <w:sz w:val="32"/>
                <w:szCs w:val="32"/>
              </w:rPr>
              <w:t>陳怡婷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</w:rPr>
            </w:pPr>
            <w:r>
              <w:rPr>
                <w:rFonts w:ascii="標楷體" w:hAnsi="標楷體" w:cs="新細明體"/>
                <w:color w:val="C0504D"/>
              </w:rPr>
              <w:t>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生命科學系</w:t>
            </w:r>
            <w:r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三年級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C0504D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C0504D"/>
                <w:spacing w:val="40"/>
                <w:sz w:val="32"/>
                <w:szCs w:val="32"/>
              </w:rPr>
              <w:t>何生裕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</w:rPr>
            </w:pPr>
            <w:r>
              <w:rPr>
                <w:rFonts w:ascii="標楷體" w:hAnsi="標楷體" w:cs="新細明體"/>
                <w:color w:val="C0504D"/>
              </w:rPr>
              <w:t>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生命科學系</w:t>
            </w:r>
            <w:r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三年級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C0504D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C0504D"/>
                <w:spacing w:val="40"/>
                <w:sz w:val="32"/>
                <w:szCs w:val="32"/>
              </w:rPr>
              <w:t>陳紀堯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</w:rPr>
            </w:pPr>
            <w:r>
              <w:rPr>
                <w:rFonts w:ascii="標楷體" w:hAnsi="標楷體" w:cs="新細明體"/>
                <w:color w:val="C0504D"/>
              </w:rPr>
              <w:t>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生命科學系</w:t>
            </w:r>
            <w:r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二年級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C0504D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C0504D"/>
                <w:spacing w:val="40"/>
                <w:sz w:val="32"/>
                <w:szCs w:val="32"/>
              </w:rPr>
              <w:t>謝采容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</w:rPr>
            </w:pPr>
            <w:r>
              <w:rPr>
                <w:rFonts w:ascii="標楷體" w:hAnsi="標楷體" w:cs="新細明體"/>
                <w:color w:val="C0504D"/>
              </w:rPr>
              <w:t>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生命科學系</w:t>
            </w:r>
            <w:r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二年級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C0504D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C0504D"/>
                <w:spacing w:val="40"/>
                <w:sz w:val="32"/>
                <w:szCs w:val="32"/>
              </w:rPr>
              <w:t>蔡宜樺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967657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C0504D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C0504D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331C6A">
            <w:pPr>
              <w:widowControl/>
              <w:jc w:val="center"/>
              <w:rPr>
                <w:rFonts w:ascii="標楷體" w:cs="新細明體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</w:rPr>
            </w:pPr>
            <w:r w:rsidRPr="00E75B32">
              <w:rPr>
                <w:rFonts w:ascii="標楷體" w:hAnsi="標楷體" w:cs="新細明體"/>
                <w:color w:val="4F6228"/>
              </w:rPr>
              <w:t>2</w:t>
            </w:r>
            <w:r>
              <w:rPr>
                <w:rFonts w:ascii="標楷體" w:cs="新細明體"/>
                <w:color w:val="4F6228"/>
              </w:rPr>
              <w:t>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應用物理學系</w:t>
            </w:r>
            <w:r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四年級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4F6228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4F6228"/>
                <w:spacing w:val="40"/>
                <w:sz w:val="32"/>
                <w:szCs w:val="32"/>
              </w:rPr>
              <w:t>吳明倫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</w:rPr>
            </w:pPr>
            <w:r w:rsidRPr="00E75B32">
              <w:rPr>
                <w:rFonts w:ascii="標楷體" w:hAnsi="標楷體" w:cs="新細明體"/>
                <w:color w:val="4F6228"/>
              </w:rPr>
              <w:t>2</w:t>
            </w:r>
            <w:r>
              <w:rPr>
                <w:rFonts w:ascii="標楷體" w:hAnsi="標楷體" w:cs="新細明體"/>
                <w:color w:val="4F622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應用物理學系</w:t>
            </w:r>
            <w:r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四年級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4F6228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4F6228"/>
                <w:spacing w:val="40"/>
                <w:sz w:val="32"/>
                <w:szCs w:val="32"/>
              </w:rPr>
              <w:t>洪浩迪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</w:rPr>
            </w:pPr>
            <w:r>
              <w:rPr>
                <w:rFonts w:ascii="標楷體" w:hAnsi="標楷體" w:cs="新細明體"/>
                <w:color w:val="4F6228"/>
              </w:rPr>
              <w:t>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應用物理學系</w:t>
            </w:r>
            <w:r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三年級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4F6228"/>
                <w:spacing w:val="40"/>
                <w:sz w:val="32"/>
                <w:szCs w:val="32"/>
              </w:rPr>
            </w:pPr>
            <w:r w:rsidRPr="00331C6A">
              <w:rPr>
                <w:rFonts w:ascii="標楷體" w:hAnsi="標楷體" w:cs="新細明體" w:hint="eastAsia"/>
                <w:b/>
                <w:bCs/>
                <w:color w:val="4F6228"/>
                <w:spacing w:val="40"/>
                <w:sz w:val="32"/>
                <w:szCs w:val="32"/>
              </w:rPr>
              <w:t>葉知維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</w:rPr>
            </w:pPr>
            <w:r>
              <w:rPr>
                <w:rFonts w:ascii="標楷體" w:hAnsi="標楷體" w:cs="新細明體"/>
                <w:color w:val="4F6228"/>
              </w:rPr>
              <w:t>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應用物理學系</w:t>
            </w:r>
            <w:r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三年級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4F6228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4F6228"/>
                <w:spacing w:val="40"/>
                <w:sz w:val="32"/>
                <w:szCs w:val="32"/>
              </w:rPr>
              <w:t>鍾譯德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</w:rPr>
            </w:pPr>
            <w:r>
              <w:rPr>
                <w:rFonts w:ascii="標楷體" w:hAnsi="標楷體" w:cs="新細明體"/>
                <w:color w:val="4F6228"/>
              </w:rPr>
              <w:t>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應用物理學系</w:t>
            </w:r>
            <w:r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二年級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4F6228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4F6228"/>
                <w:spacing w:val="40"/>
                <w:sz w:val="32"/>
                <w:szCs w:val="32"/>
              </w:rPr>
              <w:t>林武塋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第一名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</w:p>
        </w:tc>
      </w:tr>
      <w:tr w:rsidR="00B0360B" w:rsidRPr="00331C6A" w:rsidTr="006967CF">
        <w:trPr>
          <w:trHeight w:val="36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E75B32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</w:rPr>
            </w:pPr>
            <w:r>
              <w:rPr>
                <w:rFonts w:ascii="標楷體" w:hAnsi="標楷體" w:cs="新細明體"/>
                <w:color w:val="4F6228"/>
              </w:rPr>
              <w:t>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應用物理學系</w:t>
            </w:r>
            <w:r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二年級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5E5221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b/>
                <w:bCs/>
                <w:color w:val="4F6228"/>
                <w:spacing w:val="40"/>
                <w:sz w:val="32"/>
                <w:szCs w:val="32"/>
              </w:rPr>
            </w:pPr>
            <w:r>
              <w:rPr>
                <w:rFonts w:ascii="標楷體" w:hAnsi="標楷體" w:cs="新細明體" w:hint="eastAsia"/>
                <w:b/>
                <w:bCs/>
                <w:color w:val="4F6228"/>
                <w:spacing w:val="40"/>
                <w:sz w:val="32"/>
                <w:szCs w:val="32"/>
              </w:rPr>
              <w:t>許隆銓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  <w:r w:rsidRPr="00331C6A">
              <w:rPr>
                <w:rFonts w:ascii="標楷體" w:hAnsi="標楷體" w:cs="新細明體" w:hint="eastAsia"/>
                <w:color w:val="4F6228"/>
                <w:sz w:val="28"/>
                <w:szCs w:val="28"/>
              </w:rPr>
              <w:t>第二名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360B" w:rsidRPr="00331C6A" w:rsidRDefault="00B0360B" w:rsidP="00282C43">
            <w:pPr>
              <w:widowControl/>
              <w:adjustRightInd w:val="0"/>
              <w:snapToGrid w:val="0"/>
              <w:jc w:val="center"/>
              <w:rPr>
                <w:rFonts w:ascii="標楷體" w:cs="新細明體"/>
                <w:color w:val="4F6228"/>
                <w:sz w:val="28"/>
                <w:szCs w:val="28"/>
              </w:rPr>
            </w:pPr>
          </w:p>
        </w:tc>
      </w:tr>
    </w:tbl>
    <w:p w:rsidR="00B0360B" w:rsidRDefault="00B0360B" w:rsidP="00331C6A">
      <w:pPr>
        <w:adjustRightInd w:val="0"/>
        <w:snapToGrid w:val="0"/>
        <w:rPr>
          <w:rFonts w:ascii="標楷體"/>
        </w:rPr>
      </w:pPr>
    </w:p>
    <w:p w:rsidR="00B0360B" w:rsidRDefault="00B0360B" w:rsidP="00CF1279">
      <w:pPr>
        <w:adjustRightInd w:val="0"/>
        <w:snapToGrid w:val="0"/>
        <w:spacing w:afterLines="50"/>
        <w:rPr>
          <w:rFonts w:ascii="標楷體"/>
          <w:b/>
          <w:color w:val="0000FF"/>
          <w:sz w:val="36"/>
          <w:szCs w:val="36"/>
        </w:rPr>
      </w:pPr>
      <w:r>
        <w:rPr>
          <w:rFonts w:ascii="標楷體" w:hAnsi="標楷體" w:cs="Arial" w:hint="eastAsia"/>
          <w:color w:val="FF0000"/>
          <w:sz w:val="28"/>
          <w:szCs w:val="28"/>
        </w:rPr>
        <w:t>＜</w:t>
      </w:r>
      <w:r w:rsidRPr="00AB25EC">
        <w:rPr>
          <w:rFonts w:ascii="標楷體" w:hAnsi="標楷體" w:cs="Arial" w:hint="eastAsia"/>
          <w:color w:val="FF0000"/>
          <w:sz w:val="28"/>
          <w:szCs w:val="28"/>
        </w:rPr>
        <w:t>恭喜</w:t>
      </w:r>
      <w:r>
        <w:rPr>
          <w:rFonts w:ascii="標楷體" w:hAnsi="標楷體" w:cs="Arial" w:hint="eastAsia"/>
          <w:color w:val="FF0000"/>
          <w:sz w:val="28"/>
          <w:szCs w:val="28"/>
        </w:rPr>
        <w:t>＞</w:t>
      </w:r>
      <w:r>
        <w:rPr>
          <w:rFonts w:ascii="標楷體" w:hAnsi="標楷體" w:cs="Arial"/>
          <w:color w:val="FF0000"/>
          <w:sz w:val="28"/>
          <w:szCs w:val="28"/>
        </w:rPr>
        <w:t xml:space="preserve">  </w:t>
      </w:r>
      <w:r w:rsidRPr="00991069">
        <w:rPr>
          <w:rFonts w:ascii="標楷體" w:hAnsi="標楷體" w:hint="eastAsia"/>
          <w:b/>
          <w:sz w:val="32"/>
          <w:szCs w:val="32"/>
        </w:rPr>
        <w:t>國立高雄大學理學院</w:t>
      </w:r>
      <w:r w:rsidRPr="00991069">
        <w:rPr>
          <w:rFonts w:ascii="標楷體" w:hAnsi="標楷體"/>
          <w:b/>
          <w:sz w:val="32"/>
          <w:szCs w:val="32"/>
        </w:rPr>
        <w:t>104</w:t>
      </w:r>
      <w:r>
        <w:rPr>
          <w:rFonts w:ascii="標楷體" w:hAnsi="標楷體" w:hint="eastAsia"/>
          <w:b/>
          <w:sz w:val="32"/>
          <w:szCs w:val="32"/>
        </w:rPr>
        <w:t>學</w:t>
      </w:r>
      <w:r w:rsidRPr="00991069">
        <w:rPr>
          <w:rFonts w:ascii="標楷體" w:hAnsi="標楷體" w:hint="eastAsia"/>
          <w:b/>
          <w:sz w:val="32"/>
          <w:szCs w:val="32"/>
        </w:rPr>
        <w:t>年度</w:t>
      </w:r>
      <w:r>
        <w:rPr>
          <w:rFonts w:ascii="標楷體" w:hAnsi="標楷體"/>
          <w:b/>
          <w:sz w:val="32"/>
          <w:szCs w:val="32"/>
        </w:rPr>
        <w:t>4</w:t>
      </w:r>
      <w:r>
        <w:rPr>
          <w:rFonts w:ascii="標楷體" w:hAnsi="標楷體" w:hint="eastAsia"/>
          <w:b/>
          <w:sz w:val="32"/>
          <w:szCs w:val="32"/>
        </w:rPr>
        <w:t>學系</w:t>
      </w:r>
      <w:r w:rsidRPr="00991069">
        <w:rPr>
          <w:rFonts w:ascii="標楷體" w:hAnsi="標楷體" w:hint="eastAsia"/>
          <w:b/>
          <w:sz w:val="32"/>
          <w:szCs w:val="32"/>
        </w:rPr>
        <w:t>系學會會長當選</w:t>
      </w:r>
      <w:r>
        <w:rPr>
          <w:rFonts w:ascii="標楷體" w:hAnsi="標楷體" w:hint="eastAsia"/>
          <w:b/>
          <w:sz w:val="32"/>
          <w:szCs w:val="32"/>
        </w:rPr>
        <w:t>人</w:t>
      </w:r>
    </w:p>
    <w:tbl>
      <w:tblPr>
        <w:tblW w:w="50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1"/>
        <w:gridCol w:w="6182"/>
      </w:tblGrid>
      <w:tr w:rsidR="00B0360B" w:rsidRPr="00B337A9" w:rsidTr="003F68D1">
        <w:tc>
          <w:tcPr>
            <w:tcW w:w="2068" w:type="pct"/>
          </w:tcPr>
          <w:p w:rsidR="00B0360B" w:rsidRPr="00B337A9" w:rsidRDefault="00B0360B" w:rsidP="00C26988">
            <w:pPr>
              <w:adjustRightInd w:val="0"/>
              <w:snapToGrid w:val="0"/>
              <w:rPr>
                <w:rFonts w:ascii="標楷體"/>
                <w:sz w:val="28"/>
                <w:szCs w:val="28"/>
              </w:rPr>
            </w:pPr>
            <w:r w:rsidRPr="00B337A9">
              <w:rPr>
                <w:rFonts w:ascii="標楷體" w:hAnsi="標楷體" w:hint="eastAsia"/>
                <w:sz w:val="28"/>
                <w:szCs w:val="28"/>
              </w:rPr>
              <w:t>應用數學系系學會會長</w:t>
            </w:r>
          </w:p>
        </w:tc>
        <w:tc>
          <w:tcPr>
            <w:tcW w:w="2932" w:type="pct"/>
          </w:tcPr>
          <w:p w:rsidR="00B0360B" w:rsidRPr="00B4751A" w:rsidRDefault="00B0360B" w:rsidP="00B4751A">
            <w:pPr>
              <w:adjustRightInd w:val="0"/>
              <w:snapToGrid w:val="0"/>
              <w:ind w:firstLineChars="100" w:firstLine="320"/>
              <w:rPr>
                <w:rFonts w:ascii="標楷體"/>
                <w:spacing w:val="20"/>
                <w:sz w:val="28"/>
                <w:szCs w:val="28"/>
              </w:rPr>
            </w:pPr>
            <w:r w:rsidRPr="00B4751A">
              <w:rPr>
                <w:rFonts w:ascii="標楷體" w:hAnsi="標楷體" w:hint="eastAsia"/>
                <w:b/>
                <w:spacing w:val="20"/>
                <w:sz w:val="28"/>
                <w:szCs w:val="28"/>
              </w:rPr>
              <w:t>蕭宇瀚</w:t>
            </w:r>
            <w:r w:rsidRPr="00B4751A">
              <w:rPr>
                <w:rFonts w:ascii="標楷體" w:hAnsi="標楷體" w:hint="eastAsia"/>
                <w:spacing w:val="20"/>
                <w:sz w:val="28"/>
                <w:szCs w:val="28"/>
              </w:rPr>
              <w:t>同學</w:t>
            </w:r>
            <w:r w:rsidRPr="00B4751A">
              <w:rPr>
                <w:rFonts w:ascii="標楷體" w:hAnsi="標楷體"/>
                <w:spacing w:val="20"/>
                <w:sz w:val="28"/>
                <w:szCs w:val="28"/>
              </w:rPr>
              <w:t xml:space="preserve"> (</w:t>
            </w:r>
            <w:r w:rsidRPr="00B4751A">
              <w:rPr>
                <w:rFonts w:ascii="標楷體" w:hAnsi="標楷體" w:hint="eastAsia"/>
                <w:spacing w:val="20"/>
                <w:sz w:val="28"/>
                <w:szCs w:val="28"/>
              </w:rPr>
              <w:t>三年級</w:t>
            </w:r>
            <w:r w:rsidRPr="00B4751A">
              <w:rPr>
                <w:rFonts w:ascii="標楷體" w:hAnsi="標楷體"/>
                <w:spacing w:val="20"/>
                <w:sz w:val="28"/>
                <w:szCs w:val="28"/>
              </w:rPr>
              <w:t>)</w:t>
            </w:r>
          </w:p>
        </w:tc>
      </w:tr>
      <w:tr w:rsidR="00B0360B" w:rsidRPr="00B337A9" w:rsidTr="003F68D1">
        <w:tc>
          <w:tcPr>
            <w:tcW w:w="2068" w:type="pct"/>
          </w:tcPr>
          <w:p w:rsidR="00B0360B" w:rsidRPr="00B337A9" w:rsidRDefault="00B0360B" w:rsidP="00C26988">
            <w:pPr>
              <w:adjustRightInd w:val="0"/>
              <w:snapToGrid w:val="0"/>
              <w:rPr>
                <w:rFonts w:ascii="標楷體"/>
                <w:sz w:val="28"/>
                <w:szCs w:val="28"/>
              </w:rPr>
            </w:pPr>
            <w:r w:rsidRPr="00B337A9">
              <w:rPr>
                <w:rFonts w:ascii="標楷體" w:hAnsi="標楷體" w:hint="eastAsia"/>
                <w:sz w:val="28"/>
                <w:szCs w:val="28"/>
              </w:rPr>
              <w:t>應用化學系系學會會長</w:t>
            </w:r>
          </w:p>
        </w:tc>
        <w:tc>
          <w:tcPr>
            <w:tcW w:w="2932" w:type="pct"/>
          </w:tcPr>
          <w:p w:rsidR="00B0360B" w:rsidRPr="00B4751A" w:rsidRDefault="00B0360B" w:rsidP="00B4751A">
            <w:pPr>
              <w:adjustRightInd w:val="0"/>
              <w:snapToGrid w:val="0"/>
              <w:ind w:firstLineChars="100" w:firstLine="320"/>
              <w:rPr>
                <w:rFonts w:ascii="標楷體"/>
                <w:b/>
                <w:spacing w:val="20"/>
                <w:sz w:val="28"/>
                <w:szCs w:val="28"/>
              </w:rPr>
            </w:pPr>
            <w:r>
              <w:rPr>
                <w:rStyle w:val="Strong"/>
                <w:rFonts w:cs="細明體" w:hint="eastAsia"/>
                <w:color w:val="000000"/>
                <w:spacing w:val="20"/>
                <w:sz w:val="28"/>
                <w:szCs w:val="28"/>
              </w:rPr>
              <w:t>陳</w:t>
            </w:r>
            <w:r w:rsidRPr="00B4751A">
              <w:rPr>
                <w:rStyle w:val="Strong"/>
                <w:rFonts w:cs="細明體" w:hint="eastAsia"/>
                <w:color w:val="000000"/>
                <w:spacing w:val="20"/>
                <w:sz w:val="28"/>
                <w:szCs w:val="28"/>
              </w:rPr>
              <w:t>亭</w:t>
            </w:r>
            <w:r>
              <w:rPr>
                <w:rStyle w:val="Strong"/>
                <w:rFonts w:cs="細明體" w:hint="eastAsia"/>
                <w:color w:val="000000"/>
                <w:spacing w:val="20"/>
                <w:sz w:val="28"/>
                <w:szCs w:val="28"/>
              </w:rPr>
              <w:t>宜</w:t>
            </w:r>
            <w:r w:rsidRPr="00B4751A">
              <w:rPr>
                <w:rStyle w:val="Strong"/>
                <w:rFonts w:cs="細明體" w:hint="eastAsia"/>
                <w:b w:val="0"/>
                <w:color w:val="000000"/>
                <w:spacing w:val="20"/>
                <w:sz w:val="28"/>
                <w:szCs w:val="28"/>
              </w:rPr>
              <w:t>同學</w:t>
            </w:r>
            <w:r w:rsidRPr="00B4751A">
              <w:rPr>
                <w:rStyle w:val="Strong"/>
                <w:rFonts w:cs="細明體"/>
                <w:b w:val="0"/>
                <w:color w:val="000000"/>
                <w:spacing w:val="20"/>
                <w:sz w:val="28"/>
                <w:szCs w:val="28"/>
              </w:rPr>
              <w:t xml:space="preserve"> </w:t>
            </w:r>
            <w:r w:rsidRPr="00B4751A">
              <w:rPr>
                <w:rStyle w:val="Strong"/>
                <w:rFonts w:ascii="標楷體" w:hAnsi="標楷體" w:cs="細明體"/>
                <w:b w:val="0"/>
                <w:color w:val="000000"/>
                <w:spacing w:val="20"/>
                <w:sz w:val="28"/>
                <w:szCs w:val="28"/>
              </w:rPr>
              <w:t>(</w:t>
            </w:r>
            <w:r w:rsidRPr="00B4751A">
              <w:rPr>
                <w:rStyle w:val="Strong"/>
                <w:rFonts w:ascii="標楷體" w:hAnsi="標楷體" w:cs="細明體" w:hint="eastAsia"/>
                <w:b w:val="0"/>
                <w:color w:val="000000"/>
                <w:spacing w:val="20"/>
                <w:sz w:val="28"/>
                <w:szCs w:val="28"/>
              </w:rPr>
              <w:t>二年級</w:t>
            </w:r>
            <w:r w:rsidRPr="00B4751A">
              <w:rPr>
                <w:rStyle w:val="Strong"/>
                <w:rFonts w:ascii="標楷體" w:hAnsi="標楷體" w:cs="細明體"/>
                <w:b w:val="0"/>
                <w:color w:val="000000"/>
                <w:spacing w:val="20"/>
                <w:sz w:val="28"/>
                <w:szCs w:val="28"/>
              </w:rPr>
              <w:t>)</w:t>
            </w:r>
          </w:p>
        </w:tc>
      </w:tr>
      <w:tr w:rsidR="00B0360B" w:rsidRPr="00B337A9" w:rsidTr="003F68D1">
        <w:tc>
          <w:tcPr>
            <w:tcW w:w="2068" w:type="pct"/>
          </w:tcPr>
          <w:p w:rsidR="00B0360B" w:rsidRPr="00B337A9" w:rsidRDefault="00B0360B" w:rsidP="00C26988">
            <w:pPr>
              <w:adjustRightInd w:val="0"/>
              <w:snapToGrid w:val="0"/>
              <w:rPr>
                <w:rFonts w:ascii="標楷體"/>
                <w:sz w:val="28"/>
                <w:szCs w:val="28"/>
              </w:rPr>
            </w:pPr>
            <w:r w:rsidRPr="00B337A9">
              <w:rPr>
                <w:rFonts w:ascii="標楷體" w:hAnsi="標楷體" w:hint="eastAsia"/>
                <w:sz w:val="28"/>
                <w:szCs w:val="28"/>
              </w:rPr>
              <w:t>生命科學系系學會會長</w:t>
            </w:r>
          </w:p>
        </w:tc>
        <w:tc>
          <w:tcPr>
            <w:tcW w:w="2932" w:type="pct"/>
          </w:tcPr>
          <w:p w:rsidR="00B0360B" w:rsidRPr="00B4751A" w:rsidRDefault="00B0360B" w:rsidP="00B4751A">
            <w:pPr>
              <w:adjustRightInd w:val="0"/>
              <w:snapToGrid w:val="0"/>
              <w:ind w:firstLineChars="100" w:firstLine="320"/>
              <w:rPr>
                <w:rFonts w:ascii="標楷體"/>
                <w:spacing w:val="20"/>
                <w:sz w:val="28"/>
                <w:szCs w:val="28"/>
              </w:rPr>
            </w:pPr>
            <w:r w:rsidRPr="00B4751A">
              <w:rPr>
                <w:rFonts w:ascii="標楷體" w:hAnsi="標楷體" w:hint="eastAsia"/>
                <w:b/>
                <w:spacing w:val="20"/>
                <w:sz w:val="28"/>
                <w:szCs w:val="28"/>
              </w:rPr>
              <w:t>曾永仁</w:t>
            </w:r>
            <w:r w:rsidRPr="00B4751A">
              <w:rPr>
                <w:rFonts w:ascii="標楷體" w:hAnsi="標楷體" w:hint="eastAsia"/>
                <w:spacing w:val="20"/>
                <w:sz w:val="28"/>
                <w:szCs w:val="28"/>
              </w:rPr>
              <w:t>同學</w:t>
            </w:r>
            <w:r w:rsidRPr="00B4751A">
              <w:rPr>
                <w:rFonts w:ascii="標楷體" w:hAnsi="標楷體"/>
                <w:spacing w:val="20"/>
                <w:sz w:val="28"/>
                <w:szCs w:val="28"/>
              </w:rPr>
              <w:t xml:space="preserve"> (</w:t>
            </w:r>
            <w:r w:rsidRPr="00B4751A">
              <w:rPr>
                <w:rFonts w:ascii="標楷體" w:hAnsi="標楷體" w:hint="eastAsia"/>
                <w:spacing w:val="20"/>
                <w:sz w:val="28"/>
                <w:szCs w:val="28"/>
              </w:rPr>
              <w:t>二年級</w:t>
            </w:r>
            <w:bookmarkStart w:id="1" w:name="_GoBack"/>
            <w:bookmarkEnd w:id="1"/>
            <w:r w:rsidRPr="00B4751A">
              <w:rPr>
                <w:rFonts w:ascii="標楷體" w:hAnsi="標楷體"/>
                <w:spacing w:val="20"/>
                <w:sz w:val="28"/>
                <w:szCs w:val="28"/>
              </w:rPr>
              <w:t>)</w:t>
            </w:r>
          </w:p>
        </w:tc>
      </w:tr>
      <w:tr w:rsidR="00B0360B" w:rsidRPr="00B337A9" w:rsidTr="003F68D1">
        <w:tc>
          <w:tcPr>
            <w:tcW w:w="2068" w:type="pct"/>
          </w:tcPr>
          <w:p w:rsidR="00B0360B" w:rsidRPr="00B337A9" w:rsidRDefault="00B0360B" w:rsidP="00C26988">
            <w:pPr>
              <w:adjustRightInd w:val="0"/>
              <w:snapToGrid w:val="0"/>
              <w:rPr>
                <w:rFonts w:ascii="標楷體"/>
                <w:sz w:val="28"/>
                <w:szCs w:val="28"/>
              </w:rPr>
            </w:pPr>
            <w:r w:rsidRPr="00B337A9">
              <w:rPr>
                <w:rFonts w:ascii="標楷體" w:hAnsi="標楷體" w:hint="eastAsia"/>
                <w:sz w:val="28"/>
                <w:szCs w:val="28"/>
              </w:rPr>
              <w:t>應用物理學系系學會會長</w:t>
            </w:r>
          </w:p>
        </w:tc>
        <w:tc>
          <w:tcPr>
            <w:tcW w:w="2932" w:type="pct"/>
          </w:tcPr>
          <w:p w:rsidR="00B0360B" w:rsidRPr="00B4751A" w:rsidRDefault="00B0360B" w:rsidP="00B4751A">
            <w:pPr>
              <w:adjustRightInd w:val="0"/>
              <w:snapToGrid w:val="0"/>
              <w:ind w:firstLineChars="100" w:firstLine="320"/>
              <w:rPr>
                <w:rFonts w:ascii="標楷體"/>
                <w:b/>
                <w:spacing w:val="20"/>
                <w:sz w:val="28"/>
                <w:szCs w:val="28"/>
              </w:rPr>
            </w:pPr>
            <w:r w:rsidRPr="00B4751A">
              <w:rPr>
                <w:rStyle w:val="Strong"/>
                <w:rFonts w:cs="細明體" w:hint="eastAsia"/>
                <w:spacing w:val="20"/>
                <w:sz w:val="28"/>
                <w:szCs w:val="28"/>
              </w:rPr>
              <w:t>王浩宇</w:t>
            </w:r>
            <w:r w:rsidRPr="00B4751A">
              <w:rPr>
                <w:rStyle w:val="Strong"/>
                <w:rFonts w:cs="細明體" w:hint="eastAsia"/>
                <w:b w:val="0"/>
                <w:spacing w:val="20"/>
                <w:sz w:val="28"/>
                <w:szCs w:val="28"/>
              </w:rPr>
              <w:t>同學</w:t>
            </w:r>
            <w:r w:rsidRPr="00B4751A">
              <w:rPr>
                <w:rStyle w:val="Strong"/>
                <w:rFonts w:cs="細明體"/>
                <w:spacing w:val="20"/>
                <w:sz w:val="28"/>
                <w:szCs w:val="28"/>
              </w:rPr>
              <w:t xml:space="preserve"> </w:t>
            </w:r>
            <w:r w:rsidRPr="00B4751A">
              <w:rPr>
                <w:rFonts w:ascii="標楷體" w:hAnsi="標楷體"/>
                <w:spacing w:val="20"/>
                <w:sz w:val="28"/>
                <w:szCs w:val="28"/>
              </w:rPr>
              <w:t>(</w:t>
            </w:r>
            <w:r w:rsidRPr="00B4751A">
              <w:rPr>
                <w:rFonts w:ascii="標楷體" w:hAnsi="標楷體" w:hint="eastAsia"/>
                <w:spacing w:val="20"/>
                <w:sz w:val="28"/>
                <w:szCs w:val="28"/>
              </w:rPr>
              <w:t>三年級</w:t>
            </w:r>
            <w:r w:rsidRPr="00B4751A">
              <w:rPr>
                <w:rFonts w:ascii="標楷體" w:hAnsi="標楷體"/>
                <w:spacing w:val="20"/>
                <w:sz w:val="28"/>
                <w:szCs w:val="28"/>
              </w:rPr>
              <w:t>)</w:t>
            </w:r>
          </w:p>
        </w:tc>
      </w:tr>
    </w:tbl>
    <w:p w:rsidR="00B0360B" w:rsidRDefault="00B0360B" w:rsidP="008B3030">
      <w:pPr>
        <w:adjustRightInd w:val="0"/>
        <w:snapToGrid w:val="0"/>
        <w:spacing w:line="360" w:lineRule="auto"/>
        <w:rPr>
          <w:rFonts w:ascii="標楷體" w:cs="Times New Roman"/>
          <w:bCs/>
        </w:rPr>
      </w:pPr>
    </w:p>
    <w:sectPr w:rsidR="00B0360B" w:rsidSect="00392EC3">
      <w:footerReference w:type="even" r:id="rId8"/>
      <w:pgSz w:w="11906" w:h="16838"/>
      <w:pgMar w:top="1021" w:right="851" w:bottom="102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60B" w:rsidRDefault="00B0360B">
      <w:r>
        <w:separator/>
      </w:r>
    </w:p>
  </w:endnote>
  <w:endnote w:type="continuationSeparator" w:id="0">
    <w:p w:rsidR="00B0360B" w:rsidRDefault="00B03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行楷體W5">
    <w:altName w:val="Arial Unicode MS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60B" w:rsidRDefault="00B0360B" w:rsidP="00C65B12">
    <w:pPr>
      <w:pStyle w:val="Footer"/>
      <w:framePr w:wrap="around" w:vAnchor="text" w:hAnchor="margin" w:xAlign="center" w:y="1"/>
      <w:rPr>
        <w:rStyle w:val="PageNumber"/>
        <w:rFonts w:cs="細明體"/>
      </w:rPr>
    </w:pPr>
    <w:r>
      <w:rPr>
        <w:rStyle w:val="PageNumber"/>
        <w:rFonts w:cs="細明體"/>
      </w:rPr>
      <w:fldChar w:fldCharType="begin"/>
    </w:r>
    <w:r>
      <w:rPr>
        <w:rStyle w:val="PageNumber"/>
        <w:rFonts w:cs="細明體"/>
      </w:rPr>
      <w:instrText xml:space="preserve">PAGE  </w:instrText>
    </w:r>
    <w:r>
      <w:rPr>
        <w:rStyle w:val="PageNumber"/>
        <w:rFonts w:cs="細明體"/>
      </w:rPr>
      <w:fldChar w:fldCharType="end"/>
    </w:r>
  </w:p>
  <w:p w:rsidR="00B0360B" w:rsidRDefault="00B036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60B" w:rsidRDefault="00B0360B">
      <w:r>
        <w:separator/>
      </w:r>
    </w:p>
  </w:footnote>
  <w:footnote w:type="continuationSeparator" w:id="0">
    <w:p w:rsidR="00B0360B" w:rsidRDefault="00B036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93B74"/>
    <w:multiLevelType w:val="hybridMultilevel"/>
    <w:tmpl w:val="E85CA0BC"/>
    <w:lvl w:ilvl="0" w:tplc="B6D0D88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3E7559E9"/>
    <w:multiLevelType w:val="hybridMultilevel"/>
    <w:tmpl w:val="7BCC9D5E"/>
    <w:lvl w:ilvl="0" w:tplc="DE50311C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B856C01"/>
    <w:multiLevelType w:val="hybridMultilevel"/>
    <w:tmpl w:val="FF90018C"/>
    <w:lvl w:ilvl="0" w:tplc="7062DC96">
      <w:start w:val="2"/>
      <w:numFmt w:val="bullet"/>
      <w:lvlText w:val="※"/>
      <w:lvlJc w:val="left"/>
      <w:pPr>
        <w:tabs>
          <w:tab w:val="num" w:pos="360"/>
        </w:tabs>
        <w:ind w:left="2040" w:hanging="2040"/>
      </w:pPr>
      <w:rPr>
        <w:rFonts w:ascii="細明體" w:eastAsia="細明體" w:hAnsi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565C46DA"/>
    <w:multiLevelType w:val="hybridMultilevel"/>
    <w:tmpl w:val="448E805E"/>
    <w:lvl w:ilvl="0" w:tplc="EADEC6E2">
      <w:start w:val="1"/>
      <w:numFmt w:val="taiwaneseCountingThousand"/>
      <w:lvlText w:val="%1、"/>
      <w:lvlJc w:val="left"/>
      <w:pPr>
        <w:tabs>
          <w:tab w:val="num" w:pos="1980"/>
        </w:tabs>
        <w:ind w:left="198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0"/>
        </w:tabs>
        <w:ind w:left="51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480"/>
      </w:pPr>
      <w:rPr>
        <w:rFonts w:cs="Times New Roman"/>
      </w:rPr>
    </w:lvl>
  </w:abstractNum>
  <w:abstractNum w:abstractNumId="4">
    <w:nsid w:val="5A0F38E6"/>
    <w:multiLevelType w:val="hybridMultilevel"/>
    <w:tmpl w:val="E93AEE16"/>
    <w:lvl w:ilvl="0" w:tplc="DAA44726">
      <w:start w:val="2"/>
      <w:numFmt w:val="bullet"/>
      <w:lvlText w:val="※"/>
      <w:lvlJc w:val="left"/>
      <w:pPr>
        <w:tabs>
          <w:tab w:val="num" w:pos="360"/>
        </w:tabs>
        <w:ind w:left="2040" w:hanging="2040"/>
      </w:pPr>
      <w:rPr>
        <w:rFonts w:ascii="細明體" w:eastAsia="細明體" w:hAnsi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63E21CBB"/>
    <w:multiLevelType w:val="hybridMultilevel"/>
    <w:tmpl w:val="4D422E8A"/>
    <w:lvl w:ilvl="0" w:tplc="C434AC2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67C239DF"/>
    <w:multiLevelType w:val="hybridMultilevel"/>
    <w:tmpl w:val="5DC23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2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D2B"/>
    <w:rsid w:val="00001000"/>
    <w:rsid w:val="000012EA"/>
    <w:rsid w:val="00001CAD"/>
    <w:rsid w:val="000028B6"/>
    <w:rsid w:val="000058E3"/>
    <w:rsid w:val="000067A7"/>
    <w:rsid w:val="00010C3A"/>
    <w:rsid w:val="000129CA"/>
    <w:rsid w:val="00013587"/>
    <w:rsid w:val="00014AD1"/>
    <w:rsid w:val="000170D9"/>
    <w:rsid w:val="00020234"/>
    <w:rsid w:val="000210F1"/>
    <w:rsid w:val="000246B5"/>
    <w:rsid w:val="00025387"/>
    <w:rsid w:val="000257CD"/>
    <w:rsid w:val="00027AF7"/>
    <w:rsid w:val="00031516"/>
    <w:rsid w:val="00031825"/>
    <w:rsid w:val="00033F56"/>
    <w:rsid w:val="000362F4"/>
    <w:rsid w:val="00043473"/>
    <w:rsid w:val="000440F7"/>
    <w:rsid w:val="000550D4"/>
    <w:rsid w:val="00055DE8"/>
    <w:rsid w:val="00057065"/>
    <w:rsid w:val="0005715D"/>
    <w:rsid w:val="000601C9"/>
    <w:rsid w:val="00060254"/>
    <w:rsid w:val="000610FA"/>
    <w:rsid w:val="000633BC"/>
    <w:rsid w:val="00063F84"/>
    <w:rsid w:val="00066716"/>
    <w:rsid w:val="000704DE"/>
    <w:rsid w:val="00074553"/>
    <w:rsid w:val="0007677F"/>
    <w:rsid w:val="00076C5C"/>
    <w:rsid w:val="000815D8"/>
    <w:rsid w:val="00081722"/>
    <w:rsid w:val="00082B85"/>
    <w:rsid w:val="0008534C"/>
    <w:rsid w:val="000863EE"/>
    <w:rsid w:val="00086C72"/>
    <w:rsid w:val="00087C79"/>
    <w:rsid w:val="00087F16"/>
    <w:rsid w:val="00090574"/>
    <w:rsid w:val="00090CC6"/>
    <w:rsid w:val="000938D9"/>
    <w:rsid w:val="00096153"/>
    <w:rsid w:val="00096D52"/>
    <w:rsid w:val="000972E4"/>
    <w:rsid w:val="00097A15"/>
    <w:rsid w:val="000A0F62"/>
    <w:rsid w:val="000A16DB"/>
    <w:rsid w:val="000A48E0"/>
    <w:rsid w:val="000A58FC"/>
    <w:rsid w:val="000A64FC"/>
    <w:rsid w:val="000A6765"/>
    <w:rsid w:val="000A773F"/>
    <w:rsid w:val="000B1C2F"/>
    <w:rsid w:val="000B21AC"/>
    <w:rsid w:val="000B404F"/>
    <w:rsid w:val="000C033E"/>
    <w:rsid w:val="000C279C"/>
    <w:rsid w:val="000C3B37"/>
    <w:rsid w:val="000C58AA"/>
    <w:rsid w:val="000D1920"/>
    <w:rsid w:val="000D5AF1"/>
    <w:rsid w:val="000E1287"/>
    <w:rsid w:val="000E2E16"/>
    <w:rsid w:val="000F262D"/>
    <w:rsid w:val="000F3787"/>
    <w:rsid w:val="000F4E80"/>
    <w:rsid w:val="000F717B"/>
    <w:rsid w:val="00101A23"/>
    <w:rsid w:val="0010460C"/>
    <w:rsid w:val="001052B4"/>
    <w:rsid w:val="00107306"/>
    <w:rsid w:val="001073C8"/>
    <w:rsid w:val="001131FE"/>
    <w:rsid w:val="001146A9"/>
    <w:rsid w:val="00115869"/>
    <w:rsid w:val="001200E5"/>
    <w:rsid w:val="00123118"/>
    <w:rsid w:val="001240E5"/>
    <w:rsid w:val="00124C73"/>
    <w:rsid w:val="0012684C"/>
    <w:rsid w:val="00127954"/>
    <w:rsid w:val="001325BD"/>
    <w:rsid w:val="001332E2"/>
    <w:rsid w:val="001337DE"/>
    <w:rsid w:val="001376B9"/>
    <w:rsid w:val="00142B30"/>
    <w:rsid w:val="00143360"/>
    <w:rsid w:val="00144B60"/>
    <w:rsid w:val="00147AB1"/>
    <w:rsid w:val="001538BB"/>
    <w:rsid w:val="00153BA1"/>
    <w:rsid w:val="00153D50"/>
    <w:rsid w:val="00154911"/>
    <w:rsid w:val="0015524F"/>
    <w:rsid w:val="001553C2"/>
    <w:rsid w:val="00155CA1"/>
    <w:rsid w:val="001578E3"/>
    <w:rsid w:val="001617BF"/>
    <w:rsid w:val="00162B2C"/>
    <w:rsid w:val="0016321C"/>
    <w:rsid w:val="001655B9"/>
    <w:rsid w:val="001669C8"/>
    <w:rsid w:val="001706B0"/>
    <w:rsid w:val="001712F6"/>
    <w:rsid w:val="00176C81"/>
    <w:rsid w:val="00181ABA"/>
    <w:rsid w:val="0018209F"/>
    <w:rsid w:val="001916BC"/>
    <w:rsid w:val="00191A8D"/>
    <w:rsid w:val="001944B4"/>
    <w:rsid w:val="001968F7"/>
    <w:rsid w:val="00196F71"/>
    <w:rsid w:val="001A030E"/>
    <w:rsid w:val="001A3B9A"/>
    <w:rsid w:val="001A472A"/>
    <w:rsid w:val="001A6224"/>
    <w:rsid w:val="001A6940"/>
    <w:rsid w:val="001A7503"/>
    <w:rsid w:val="001A7CAF"/>
    <w:rsid w:val="001B181F"/>
    <w:rsid w:val="001B1F22"/>
    <w:rsid w:val="001B3C16"/>
    <w:rsid w:val="001B764A"/>
    <w:rsid w:val="001C0FCA"/>
    <w:rsid w:val="001C27C8"/>
    <w:rsid w:val="001C2904"/>
    <w:rsid w:val="001C6877"/>
    <w:rsid w:val="001D0DB8"/>
    <w:rsid w:val="001D0DED"/>
    <w:rsid w:val="001D4A6C"/>
    <w:rsid w:val="001D6A41"/>
    <w:rsid w:val="001E0756"/>
    <w:rsid w:val="001E3B99"/>
    <w:rsid w:val="001E4604"/>
    <w:rsid w:val="001F01DD"/>
    <w:rsid w:val="001F25F4"/>
    <w:rsid w:val="001F4866"/>
    <w:rsid w:val="001F51E8"/>
    <w:rsid w:val="001F77F2"/>
    <w:rsid w:val="0020208B"/>
    <w:rsid w:val="00203444"/>
    <w:rsid w:val="00204E0C"/>
    <w:rsid w:val="00210B38"/>
    <w:rsid w:val="00211B49"/>
    <w:rsid w:val="00214FEB"/>
    <w:rsid w:val="00216654"/>
    <w:rsid w:val="00222FFF"/>
    <w:rsid w:val="00226C06"/>
    <w:rsid w:val="002276B6"/>
    <w:rsid w:val="00231B3B"/>
    <w:rsid w:val="00231F61"/>
    <w:rsid w:val="0023418E"/>
    <w:rsid w:val="00242AB8"/>
    <w:rsid w:val="00242CCF"/>
    <w:rsid w:val="00242F81"/>
    <w:rsid w:val="0024358C"/>
    <w:rsid w:val="00252EBD"/>
    <w:rsid w:val="002549B1"/>
    <w:rsid w:val="00255710"/>
    <w:rsid w:val="00265FD6"/>
    <w:rsid w:val="002670E3"/>
    <w:rsid w:val="00270AC6"/>
    <w:rsid w:val="00273279"/>
    <w:rsid w:val="00273359"/>
    <w:rsid w:val="00273FDB"/>
    <w:rsid w:val="002750F6"/>
    <w:rsid w:val="00276F0D"/>
    <w:rsid w:val="00280FAF"/>
    <w:rsid w:val="0028154E"/>
    <w:rsid w:val="00281EE4"/>
    <w:rsid w:val="00282C43"/>
    <w:rsid w:val="002855DC"/>
    <w:rsid w:val="002869E3"/>
    <w:rsid w:val="00287450"/>
    <w:rsid w:val="00287FD8"/>
    <w:rsid w:val="00290574"/>
    <w:rsid w:val="002906DA"/>
    <w:rsid w:val="002910F2"/>
    <w:rsid w:val="002927A8"/>
    <w:rsid w:val="00294855"/>
    <w:rsid w:val="0029614D"/>
    <w:rsid w:val="002A4B0C"/>
    <w:rsid w:val="002A53EC"/>
    <w:rsid w:val="002B0380"/>
    <w:rsid w:val="002B3CA6"/>
    <w:rsid w:val="002B5B72"/>
    <w:rsid w:val="002B681F"/>
    <w:rsid w:val="002B6B9E"/>
    <w:rsid w:val="002B6E72"/>
    <w:rsid w:val="002C1FF7"/>
    <w:rsid w:val="002C251A"/>
    <w:rsid w:val="002C2C52"/>
    <w:rsid w:val="002C6310"/>
    <w:rsid w:val="002C6E44"/>
    <w:rsid w:val="002C7642"/>
    <w:rsid w:val="002D07CF"/>
    <w:rsid w:val="002D0BDC"/>
    <w:rsid w:val="002D684C"/>
    <w:rsid w:val="002D6EA1"/>
    <w:rsid w:val="002E1032"/>
    <w:rsid w:val="002E2263"/>
    <w:rsid w:val="002E4016"/>
    <w:rsid w:val="002E48A3"/>
    <w:rsid w:val="002F1CE6"/>
    <w:rsid w:val="002F2397"/>
    <w:rsid w:val="002F4C28"/>
    <w:rsid w:val="002F6F35"/>
    <w:rsid w:val="00300875"/>
    <w:rsid w:val="00300EC2"/>
    <w:rsid w:val="00302949"/>
    <w:rsid w:val="00304287"/>
    <w:rsid w:val="00304644"/>
    <w:rsid w:val="0030540A"/>
    <w:rsid w:val="003054C0"/>
    <w:rsid w:val="0030666D"/>
    <w:rsid w:val="00307D13"/>
    <w:rsid w:val="003101B3"/>
    <w:rsid w:val="00311A3C"/>
    <w:rsid w:val="00312B0E"/>
    <w:rsid w:val="00315AEB"/>
    <w:rsid w:val="0031616D"/>
    <w:rsid w:val="00316321"/>
    <w:rsid w:val="00321C73"/>
    <w:rsid w:val="003220E7"/>
    <w:rsid w:val="003244A0"/>
    <w:rsid w:val="00331C6A"/>
    <w:rsid w:val="003334C5"/>
    <w:rsid w:val="00333C32"/>
    <w:rsid w:val="003343A0"/>
    <w:rsid w:val="00337B4F"/>
    <w:rsid w:val="00337E36"/>
    <w:rsid w:val="00337E43"/>
    <w:rsid w:val="00342099"/>
    <w:rsid w:val="00342FE3"/>
    <w:rsid w:val="00343F4B"/>
    <w:rsid w:val="00344C78"/>
    <w:rsid w:val="00347D51"/>
    <w:rsid w:val="00351076"/>
    <w:rsid w:val="003511C9"/>
    <w:rsid w:val="003531A4"/>
    <w:rsid w:val="003564F0"/>
    <w:rsid w:val="00357E2C"/>
    <w:rsid w:val="00361B8C"/>
    <w:rsid w:val="00362EC5"/>
    <w:rsid w:val="00367D64"/>
    <w:rsid w:val="0037279C"/>
    <w:rsid w:val="00372F88"/>
    <w:rsid w:val="00373FBA"/>
    <w:rsid w:val="003743C7"/>
    <w:rsid w:val="0038218F"/>
    <w:rsid w:val="003822A3"/>
    <w:rsid w:val="00387366"/>
    <w:rsid w:val="00387928"/>
    <w:rsid w:val="00387E61"/>
    <w:rsid w:val="00390E84"/>
    <w:rsid w:val="00391806"/>
    <w:rsid w:val="00392EC3"/>
    <w:rsid w:val="00394A2F"/>
    <w:rsid w:val="003A0E65"/>
    <w:rsid w:val="003A2E73"/>
    <w:rsid w:val="003A2F8B"/>
    <w:rsid w:val="003A3E89"/>
    <w:rsid w:val="003A5978"/>
    <w:rsid w:val="003A7389"/>
    <w:rsid w:val="003B3E8E"/>
    <w:rsid w:val="003B79C0"/>
    <w:rsid w:val="003C2EC8"/>
    <w:rsid w:val="003C65ED"/>
    <w:rsid w:val="003D1C83"/>
    <w:rsid w:val="003D395A"/>
    <w:rsid w:val="003D4ABD"/>
    <w:rsid w:val="003D4DAB"/>
    <w:rsid w:val="003D504D"/>
    <w:rsid w:val="003D529A"/>
    <w:rsid w:val="003D756C"/>
    <w:rsid w:val="003E0EDF"/>
    <w:rsid w:val="003E1259"/>
    <w:rsid w:val="003E14CA"/>
    <w:rsid w:val="003E2B6F"/>
    <w:rsid w:val="003E3291"/>
    <w:rsid w:val="003E334E"/>
    <w:rsid w:val="003E3810"/>
    <w:rsid w:val="003E402B"/>
    <w:rsid w:val="003E4688"/>
    <w:rsid w:val="003E5C10"/>
    <w:rsid w:val="003E621D"/>
    <w:rsid w:val="003F1915"/>
    <w:rsid w:val="003F283D"/>
    <w:rsid w:val="003F3393"/>
    <w:rsid w:val="003F39F9"/>
    <w:rsid w:val="003F5AA8"/>
    <w:rsid w:val="003F68D1"/>
    <w:rsid w:val="003F71CC"/>
    <w:rsid w:val="003F74BA"/>
    <w:rsid w:val="0040106B"/>
    <w:rsid w:val="00401940"/>
    <w:rsid w:val="004019A4"/>
    <w:rsid w:val="0040363A"/>
    <w:rsid w:val="00406237"/>
    <w:rsid w:val="0041302E"/>
    <w:rsid w:val="004131D7"/>
    <w:rsid w:val="004147D8"/>
    <w:rsid w:val="004156CE"/>
    <w:rsid w:val="00416E02"/>
    <w:rsid w:val="004204CA"/>
    <w:rsid w:val="0042323C"/>
    <w:rsid w:val="00424552"/>
    <w:rsid w:val="0042551E"/>
    <w:rsid w:val="00425579"/>
    <w:rsid w:val="00425D4F"/>
    <w:rsid w:val="004273C9"/>
    <w:rsid w:val="004305FF"/>
    <w:rsid w:val="00430CF9"/>
    <w:rsid w:val="00430F57"/>
    <w:rsid w:val="00431D1D"/>
    <w:rsid w:val="00434F71"/>
    <w:rsid w:val="00436401"/>
    <w:rsid w:val="00436BC2"/>
    <w:rsid w:val="0044048E"/>
    <w:rsid w:val="00444BC6"/>
    <w:rsid w:val="00447AFD"/>
    <w:rsid w:val="004507FF"/>
    <w:rsid w:val="00451097"/>
    <w:rsid w:val="00451528"/>
    <w:rsid w:val="00453467"/>
    <w:rsid w:val="00454EDD"/>
    <w:rsid w:val="0045510C"/>
    <w:rsid w:val="004567C6"/>
    <w:rsid w:val="00461779"/>
    <w:rsid w:val="00462CFE"/>
    <w:rsid w:val="0046524E"/>
    <w:rsid w:val="0046613D"/>
    <w:rsid w:val="0047349C"/>
    <w:rsid w:val="0047671B"/>
    <w:rsid w:val="00476757"/>
    <w:rsid w:val="00491446"/>
    <w:rsid w:val="00497D7D"/>
    <w:rsid w:val="004A1795"/>
    <w:rsid w:val="004A1DA0"/>
    <w:rsid w:val="004A2841"/>
    <w:rsid w:val="004A2DC2"/>
    <w:rsid w:val="004A6681"/>
    <w:rsid w:val="004A7B8A"/>
    <w:rsid w:val="004B1141"/>
    <w:rsid w:val="004B2BB0"/>
    <w:rsid w:val="004B3BFD"/>
    <w:rsid w:val="004B6E1F"/>
    <w:rsid w:val="004C1806"/>
    <w:rsid w:val="004C3DE2"/>
    <w:rsid w:val="004C4687"/>
    <w:rsid w:val="004C7B87"/>
    <w:rsid w:val="004C7C2E"/>
    <w:rsid w:val="004D14ED"/>
    <w:rsid w:val="004D1828"/>
    <w:rsid w:val="004D5A7F"/>
    <w:rsid w:val="004D757D"/>
    <w:rsid w:val="004E67CE"/>
    <w:rsid w:val="004F002D"/>
    <w:rsid w:val="004F0785"/>
    <w:rsid w:val="004F3AE3"/>
    <w:rsid w:val="004F42EC"/>
    <w:rsid w:val="004F4AF7"/>
    <w:rsid w:val="004F5561"/>
    <w:rsid w:val="004F6B0C"/>
    <w:rsid w:val="005040DC"/>
    <w:rsid w:val="00513634"/>
    <w:rsid w:val="00517BF0"/>
    <w:rsid w:val="005222E5"/>
    <w:rsid w:val="00524A04"/>
    <w:rsid w:val="00524F64"/>
    <w:rsid w:val="005307EF"/>
    <w:rsid w:val="00531ECC"/>
    <w:rsid w:val="00532167"/>
    <w:rsid w:val="0053573B"/>
    <w:rsid w:val="005367EB"/>
    <w:rsid w:val="005373CF"/>
    <w:rsid w:val="00544741"/>
    <w:rsid w:val="0054491F"/>
    <w:rsid w:val="00544BF6"/>
    <w:rsid w:val="005454DA"/>
    <w:rsid w:val="00547ACF"/>
    <w:rsid w:val="00555371"/>
    <w:rsid w:val="00556CBF"/>
    <w:rsid w:val="00557A65"/>
    <w:rsid w:val="005608D7"/>
    <w:rsid w:val="00561BA1"/>
    <w:rsid w:val="00563189"/>
    <w:rsid w:val="005647B0"/>
    <w:rsid w:val="005660E5"/>
    <w:rsid w:val="00566BF4"/>
    <w:rsid w:val="00566F01"/>
    <w:rsid w:val="00567C45"/>
    <w:rsid w:val="00574044"/>
    <w:rsid w:val="00580ED1"/>
    <w:rsid w:val="0058487F"/>
    <w:rsid w:val="00584EA7"/>
    <w:rsid w:val="00585206"/>
    <w:rsid w:val="0058787D"/>
    <w:rsid w:val="00590D08"/>
    <w:rsid w:val="00591FB5"/>
    <w:rsid w:val="005935BB"/>
    <w:rsid w:val="00595EAC"/>
    <w:rsid w:val="00596A62"/>
    <w:rsid w:val="005A5C66"/>
    <w:rsid w:val="005A5FE6"/>
    <w:rsid w:val="005A7E69"/>
    <w:rsid w:val="005B0423"/>
    <w:rsid w:val="005B4969"/>
    <w:rsid w:val="005B784D"/>
    <w:rsid w:val="005C014D"/>
    <w:rsid w:val="005C05DC"/>
    <w:rsid w:val="005C0F14"/>
    <w:rsid w:val="005C14B8"/>
    <w:rsid w:val="005C1B88"/>
    <w:rsid w:val="005C2452"/>
    <w:rsid w:val="005C25C1"/>
    <w:rsid w:val="005C4ADB"/>
    <w:rsid w:val="005C51FA"/>
    <w:rsid w:val="005C5963"/>
    <w:rsid w:val="005C6E3A"/>
    <w:rsid w:val="005D445B"/>
    <w:rsid w:val="005D6C26"/>
    <w:rsid w:val="005D75A2"/>
    <w:rsid w:val="005E0357"/>
    <w:rsid w:val="005E092A"/>
    <w:rsid w:val="005E1B14"/>
    <w:rsid w:val="005E209C"/>
    <w:rsid w:val="005E5221"/>
    <w:rsid w:val="005E702F"/>
    <w:rsid w:val="005F3641"/>
    <w:rsid w:val="005F4A40"/>
    <w:rsid w:val="005F6358"/>
    <w:rsid w:val="005F7323"/>
    <w:rsid w:val="005F7E52"/>
    <w:rsid w:val="006077D3"/>
    <w:rsid w:val="00607A7A"/>
    <w:rsid w:val="00611468"/>
    <w:rsid w:val="006131CF"/>
    <w:rsid w:val="0061404D"/>
    <w:rsid w:val="00617F5D"/>
    <w:rsid w:val="00620A21"/>
    <w:rsid w:val="00623907"/>
    <w:rsid w:val="00625D30"/>
    <w:rsid w:val="00626E0E"/>
    <w:rsid w:val="00627E01"/>
    <w:rsid w:val="00630FFA"/>
    <w:rsid w:val="00631E55"/>
    <w:rsid w:val="0063207C"/>
    <w:rsid w:val="00632807"/>
    <w:rsid w:val="006339DC"/>
    <w:rsid w:val="00633ED1"/>
    <w:rsid w:val="00635A43"/>
    <w:rsid w:val="00636FCF"/>
    <w:rsid w:val="00641095"/>
    <w:rsid w:val="0064285B"/>
    <w:rsid w:val="006438B5"/>
    <w:rsid w:val="0064425C"/>
    <w:rsid w:val="0064520A"/>
    <w:rsid w:val="006469C5"/>
    <w:rsid w:val="00656219"/>
    <w:rsid w:val="00657EB2"/>
    <w:rsid w:val="00660430"/>
    <w:rsid w:val="00660DC2"/>
    <w:rsid w:val="0066213A"/>
    <w:rsid w:val="00663543"/>
    <w:rsid w:val="00663E84"/>
    <w:rsid w:val="0066506F"/>
    <w:rsid w:val="0066627C"/>
    <w:rsid w:val="006664F0"/>
    <w:rsid w:val="00671881"/>
    <w:rsid w:val="006728FA"/>
    <w:rsid w:val="00673686"/>
    <w:rsid w:val="00676204"/>
    <w:rsid w:val="0067740A"/>
    <w:rsid w:val="00682359"/>
    <w:rsid w:val="00685A2B"/>
    <w:rsid w:val="00686509"/>
    <w:rsid w:val="00690299"/>
    <w:rsid w:val="00691596"/>
    <w:rsid w:val="006923BD"/>
    <w:rsid w:val="0069567B"/>
    <w:rsid w:val="006967CF"/>
    <w:rsid w:val="00697189"/>
    <w:rsid w:val="006A260A"/>
    <w:rsid w:val="006B03A1"/>
    <w:rsid w:val="006B177E"/>
    <w:rsid w:val="006B2B0F"/>
    <w:rsid w:val="006B6EB2"/>
    <w:rsid w:val="006C03B3"/>
    <w:rsid w:val="006C0569"/>
    <w:rsid w:val="006C6B28"/>
    <w:rsid w:val="006C6CC5"/>
    <w:rsid w:val="006D30E1"/>
    <w:rsid w:val="006D6043"/>
    <w:rsid w:val="006E0624"/>
    <w:rsid w:val="006E4536"/>
    <w:rsid w:val="006E5DDC"/>
    <w:rsid w:val="006F3FA5"/>
    <w:rsid w:val="006F4D14"/>
    <w:rsid w:val="006F5F5C"/>
    <w:rsid w:val="006F789E"/>
    <w:rsid w:val="00700BE1"/>
    <w:rsid w:val="00701C60"/>
    <w:rsid w:val="0070793F"/>
    <w:rsid w:val="0071375B"/>
    <w:rsid w:val="00714958"/>
    <w:rsid w:val="00715E30"/>
    <w:rsid w:val="0071636E"/>
    <w:rsid w:val="00716701"/>
    <w:rsid w:val="0071721B"/>
    <w:rsid w:val="00721AD8"/>
    <w:rsid w:val="007238E3"/>
    <w:rsid w:val="007257F1"/>
    <w:rsid w:val="007258F3"/>
    <w:rsid w:val="00727151"/>
    <w:rsid w:val="007279CB"/>
    <w:rsid w:val="00727A31"/>
    <w:rsid w:val="00732586"/>
    <w:rsid w:val="007326E6"/>
    <w:rsid w:val="00734736"/>
    <w:rsid w:val="007429B1"/>
    <w:rsid w:val="00745557"/>
    <w:rsid w:val="00751807"/>
    <w:rsid w:val="007527BA"/>
    <w:rsid w:val="00757018"/>
    <w:rsid w:val="00757A8F"/>
    <w:rsid w:val="00761206"/>
    <w:rsid w:val="007617DB"/>
    <w:rsid w:val="00762310"/>
    <w:rsid w:val="00771741"/>
    <w:rsid w:val="00771CBE"/>
    <w:rsid w:val="00772C93"/>
    <w:rsid w:val="00772CE9"/>
    <w:rsid w:val="00772DF1"/>
    <w:rsid w:val="00773BA8"/>
    <w:rsid w:val="00777E83"/>
    <w:rsid w:val="007812A4"/>
    <w:rsid w:val="0078384C"/>
    <w:rsid w:val="00784F2D"/>
    <w:rsid w:val="007910D6"/>
    <w:rsid w:val="007A659C"/>
    <w:rsid w:val="007A770A"/>
    <w:rsid w:val="007A7DFF"/>
    <w:rsid w:val="007B0134"/>
    <w:rsid w:val="007B0DA2"/>
    <w:rsid w:val="007B1A26"/>
    <w:rsid w:val="007B31BF"/>
    <w:rsid w:val="007B62EF"/>
    <w:rsid w:val="007B7AF2"/>
    <w:rsid w:val="007C3ED1"/>
    <w:rsid w:val="007C400A"/>
    <w:rsid w:val="007C419A"/>
    <w:rsid w:val="007C612C"/>
    <w:rsid w:val="007D01FB"/>
    <w:rsid w:val="007D1613"/>
    <w:rsid w:val="007D21F8"/>
    <w:rsid w:val="007D2445"/>
    <w:rsid w:val="007D24EE"/>
    <w:rsid w:val="007D2834"/>
    <w:rsid w:val="007D404D"/>
    <w:rsid w:val="007D42BD"/>
    <w:rsid w:val="007D4F2D"/>
    <w:rsid w:val="007D53FF"/>
    <w:rsid w:val="007E17AF"/>
    <w:rsid w:val="007E2C03"/>
    <w:rsid w:val="007E518D"/>
    <w:rsid w:val="007F3716"/>
    <w:rsid w:val="007F7833"/>
    <w:rsid w:val="00800B49"/>
    <w:rsid w:val="00805C32"/>
    <w:rsid w:val="00806138"/>
    <w:rsid w:val="0081072E"/>
    <w:rsid w:val="00810F24"/>
    <w:rsid w:val="00820C0E"/>
    <w:rsid w:val="00820EB5"/>
    <w:rsid w:val="008220E2"/>
    <w:rsid w:val="0082407F"/>
    <w:rsid w:val="008241D7"/>
    <w:rsid w:val="00824E04"/>
    <w:rsid w:val="00826B8D"/>
    <w:rsid w:val="00831131"/>
    <w:rsid w:val="00832F93"/>
    <w:rsid w:val="00833917"/>
    <w:rsid w:val="0083419A"/>
    <w:rsid w:val="0084064A"/>
    <w:rsid w:val="0084069B"/>
    <w:rsid w:val="00840794"/>
    <w:rsid w:val="00840B66"/>
    <w:rsid w:val="0084160B"/>
    <w:rsid w:val="00842B75"/>
    <w:rsid w:val="00844F35"/>
    <w:rsid w:val="008455FF"/>
    <w:rsid w:val="00845DC6"/>
    <w:rsid w:val="00845E7E"/>
    <w:rsid w:val="00847213"/>
    <w:rsid w:val="00847C44"/>
    <w:rsid w:val="00851DD2"/>
    <w:rsid w:val="00864D67"/>
    <w:rsid w:val="00867191"/>
    <w:rsid w:val="00867DD7"/>
    <w:rsid w:val="00870EAE"/>
    <w:rsid w:val="008720EF"/>
    <w:rsid w:val="008725C4"/>
    <w:rsid w:val="00873C01"/>
    <w:rsid w:val="00873F75"/>
    <w:rsid w:val="0087446C"/>
    <w:rsid w:val="00876A2E"/>
    <w:rsid w:val="00876F50"/>
    <w:rsid w:val="00883410"/>
    <w:rsid w:val="00883999"/>
    <w:rsid w:val="008844BC"/>
    <w:rsid w:val="008904E3"/>
    <w:rsid w:val="00892D8B"/>
    <w:rsid w:val="0089557A"/>
    <w:rsid w:val="008962C4"/>
    <w:rsid w:val="008B01B6"/>
    <w:rsid w:val="008B1AAC"/>
    <w:rsid w:val="008B3030"/>
    <w:rsid w:val="008B4596"/>
    <w:rsid w:val="008B6A0E"/>
    <w:rsid w:val="008C100D"/>
    <w:rsid w:val="008C2421"/>
    <w:rsid w:val="008C2AEA"/>
    <w:rsid w:val="008C2E66"/>
    <w:rsid w:val="008C49BF"/>
    <w:rsid w:val="008D0BE3"/>
    <w:rsid w:val="008D1BA2"/>
    <w:rsid w:val="008D2EEB"/>
    <w:rsid w:val="008D3B27"/>
    <w:rsid w:val="008D46A1"/>
    <w:rsid w:val="008D573B"/>
    <w:rsid w:val="008D5CD5"/>
    <w:rsid w:val="008E2B6A"/>
    <w:rsid w:val="008E5543"/>
    <w:rsid w:val="008E6982"/>
    <w:rsid w:val="008E7356"/>
    <w:rsid w:val="008E7D77"/>
    <w:rsid w:val="008F0146"/>
    <w:rsid w:val="008F69C9"/>
    <w:rsid w:val="00903E72"/>
    <w:rsid w:val="009056E2"/>
    <w:rsid w:val="0091038B"/>
    <w:rsid w:val="0091069F"/>
    <w:rsid w:val="00912C8F"/>
    <w:rsid w:val="00914124"/>
    <w:rsid w:val="009212D4"/>
    <w:rsid w:val="00927849"/>
    <w:rsid w:val="00927DC4"/>
    <w:rsid w:val="00931B00"/>
    <w:rsid w:val="009322BE"/>
    <w:rsid w:val="00932FF1"/>
    <w:rsid w:val="00933EBF"/>
    <w:rsid w:val="00934AC9"/>
    <w:rsid w:val="00936C26"/>
    <w:rsid w:val="00940842"/>
    <w:rsid w:val="00941DC7"/>
    <w:rsid w:val="009420D7"/>
    <w:rsid w:val="009462F2"/>
    <w:rsid w:val="009500BB"/>
    <w:rsid w:val="0095013F"/>
    <w:rsid w:val="00951DEE"/>
    <w:rsid w:val="00952210"/>
    <w:rsid w:val="009524A2"/>
    <w:rsid w:val="00952DF9"/>
    <w:rsid w:val="00954C58"/>
    <w:rsid w:val="00957F4C"/>
    <w:rsid w:val="009620D1"/>
    <w:rsid w:val="009635DC"/>
    <w:rsid w:val="00963E3B"/>
    <w:rsid w:val="00966386"/>
    <w:rsid w:val="00967657"/>
    <w:rsid w:val="00971732"/>
    <w:rsid w:val="00974CA4"/>
    <w:rsid w:val="009766B7"/>
    <w:rsid w:val="00977E68"/>
    <w:rsid w:val="00980A28"/>
    <w:rsid w:val="00981983"/>
    <w:rsid w:val="0098228E"/>
    <w:rsid w:val="00983041"/>
    <w:rsid w:val="009848CC"/>
    <w:rsid w:val="0098741F"/>
    <w:rsid w:val="009905DC"/>
    <w:rsid w:val="00991069"/>
    <w:rsid w:val="00991F28"/>
    <w:rsid w:val="00992DAE"/>
    <w:rsid w:val="009947B0"/>
    <w:rsid w:val="00997E4B"/>
    <w:rsid w:val="009A4832"/>
    <w:rsid w:val="009A7A26"/>
    <w:rsid w:val="009A7EEF"/>
    <w:rsid w:val="009B1F49"/>
    <w:rsid w:val="009B48FC"/>
    <w:rsid w:val="009B605E"/>
    <w:rsid w:val="009B7BCF"/>
    <w:rsid w:val="009C2AE2"/>
    <w:rsid w:val="009C4B87"/>
    <w:rsid w:val="009D0491"/>
    <w:rsid w:val="009D35C4"/>
    <w:rsid w:val="009D4AC0"/>
    <w:rsid w:val="009D4D58"/>
    <w:rsid w:val="009D5C4D"/>
    <w:rsid w:val="009E1812"/>
    <w:rsid w:val="009E1C74"/>
    <w:rsid w:val="009E2A42"/>
    <w:rsid w:val="009E3901"/>
    <w:rsid w:val="009E40A4"/>
    <w:rsid w:val="009E5982"/>
    <w:rsid w:val="009E5E07"/>
    <w:rsid w:val="009E72C5"/>
    <w:rsid w:val="009F05DF"/>
    <w:rsid w:val="009F4C02"/>
    <w:rsid w:val="00A00392"/>
    <w:rsid w:val="00A00582"/>
    <w:rsid w:val="00A02FE3"/>
    <w:rsid w:val="00A03215"/>
    <w:rsid w:val="00A032BD"/>
    <w:rsid w:val="00A0336F"/>
    <w:rsid w:val="00A16D6C"/>
    <w:rsid w:val="00A16EE3"/>
    <w:rsid w:val="00A20977"/>
    <w:rsid w:val="00A210CA"/>
    <w:rsid w:val="00A23274"/>
    <w:rsid w:val="00A40039"/>
    <w:rsid w:val="00A4073A"/>
    <w:rsid w:val="00A40DC0"/>
    <w:rsid w:val="00A42026"/>
    <w:rsid w:val="00A42149"/>
    <w:rsid w:val="00A4247A"/>
    <w:rsid w:val="00A46737"/>
    <w:rsid w:val="00A474D5"/>
    <w:rsid w:val="00A50724"/>
    <w:rsid w:val="00A56364"/>
    <w:rsid w:val="00A6146C"/>
    <w:rsid w:val="00A62417"/>
    <w:rsid w:val="00A62869"/>
    <w:rsid w:val="00A6296C"/>
    <w:rsid w:val="00A65723"/>
    <w:rsid w:val="00A6650F"/>
    <w:rsid w:val="00A701A7"/>
    <w:rsid w:val="00A70EF8"/>
    <w:rsid w:val="00A776B3"/>
    <w:rsid w:val="00A77888"/>
    <w:rsid w:val="00A814E9"/>
    <w:rsid w:val="00A82FF7"/>
    <w:rsid w:val="00A84D1D"/>
    <w:rsid w:val="00A908F6"/>
    <w:rsid w:val="00A912ED"/>
    <w:rsid w:val="00A922C0"/>
    <w:rsid w:val="00A93115"/>
    <w:rsid w:val="00A94F97"/>
    <w:rsid w:val="00A959A9"/>
    <w:rsid w:val="00AA4574"/>
    <w:rsid w:val="00AB1E3A"/>
    <w:rsid w:val="00AB25BE"/>
    <w:rsid w:val="00AB25EC"/>
    <w:rsid w:val="00AB2E86"/>
    <w:rsid w:val="00AC40B6"/>
    <w:rsid w:val="00AC5DF0"/>
    <w:rsid w:val="00AD1075"/>
    <w:rsid w:val="00AD1AB4"/>
    <w:rsid w:val="00AD70F2"/>
    <w:rsid w:val="00AD7593"/>
    <w:rsid w:val="00AD7D7D"/>
    <w:rsid w:val="00AE09C5"/>
    <w:rsid w:val="00AE1411"/>
    <w:rsid w:val="00AE1F04"/>
    <w:rsid w:val="00AE6BAB"/>
    <w:rsid w:val="00AE6C82"/>
    <w:rsid w:val="00AE6F9D"/>
    <w:rsid w:val="00AF05D6"/>
    <w:rsid w:val="00AF0B02"/>
    <w:rsid w:val="00AF2069"/>
    <w:rsid w:val="00AF399B"/>
    <w:rsid w:val="00AF7D7C"/>
    <w:rsid w:val="00B006C1"/>
    <w:rsid w:val="00B019FA"/>
    <w:rsid w:val="00B01DD9"/>
    <w:rsid w:val="00B02068"/>
    <w:rsid w:val="00B03521"/>
    <w:rsid w:val="00B0360B"/>
    <w:rsid w:val="00B05921"/>
    <w:rsid w:val="00B06C8B"/>
    <w:rsid w:val="00B06E8A"/>
    <w:rsid w:val="00B10E94"/>
    <w:rsid w:val="00B12992"/>
    <w:rsid w:val="00B13EDD"/>
    <w:rsid w:val="00B14C52"/>
    <w:rsid w:val="00B15B0B"/>
    <w:rsid w:val="00B15F42"/>
    <w:rsid w:val="00B22320"/>
    <w:rsid w:val="00B245F9"/>
    <w:rsid w:val="00B248B6"/>
    <w:rsid w:val="00B24C8F"/>
    <w:rsid w:val="00B25066"/>
    <w:rsid w:val="00B31642"/>
    <w:rsid w:val="00B337A9"/>
    <w:rsid w:val="00B352B2"/>
    <w:rsid w:val="00B3587C"/>
    <w:rsid w:val="00B366CB"/>
    <w:rsid w:val="00B37CDE"/>
    <w:rsid w:val="00B430C9"/>
    <w:rsid w:val="00B45EFE"/>
    <w:rsid w:val="00B46BA6"/>
    <w:rsid w:val="00B4751A"/>
    <w:rsid w:val="00B47832"/>
    <w:rsid w:val="00B50C02"/>
    <w:rsid w:val="00B51AA6"/>
    <w:rsid w:val="00B51B77"/>
    <w:rsid w:val="00B52802"/>
    <w:rsid w:val="00B52DFD"/>
    <w:rsid w:val="00B57AD2"/>
    <w:rsid w:val="00B61644"/>
    <w:rsid w:val="00B61ACD"/>
    <w:rsid w:val="00B61BEB"/>
    <w:rsid w:val="00B65351"/>
    <w:rsid w:val="00B668EF"/>
    <w:rsid w:val="00B66E74"/>
    <w:rsid w:val="00B66FA0"/>
    <w:rsid w:val="00B6748B"/>
    <w:rsid w:val="00B70F69"/>
    <w:rsid w:val="00B71C60"/>
    <w:rsid w:val="00B74BCC"/>
    <w:rsid w:val="00B7529D"/>
    <w:rsid w:val="00B75510"/>
    <w:rsid w:val="00B80A5A"/>
    <w:rsid w:val="00B81BC1"/>
    <w:rsid w:val="00B8390D"/>
    <w:rsid w:val="00B84A3F"/>
    <w:rsid w:val="00B860F1"/>
    <w:rsid w:val="00B90B40"/>
    <w:rsid w:val="00B96684"/>
    <w:rsid w:val="00B96D44"/>
    <w:rsid w:val="00B97F22"/>
    <w:rsid w:val="00BA0222"/>
    <w:rsid w:val="00BA0E4E"/>
    <w:rsid w:val="00BA1EFC"/>
    <w:rsid w:val="00BB2A07"/>
    <w:rsid w:val="00BB6B1D"/>
    <w:rsid w:val="00BC0A62"/>
    <w:rsid w:val="00BC2986"/>
    <w:rsid w:val="00BC705C"/>
    <w:rsid w:val="00BC70AB"/>
    <w:rsid w:val="00BC725C"/>
    <w:rsid w:val="00BD0046"/>
    <w:rsid w:val="00BD0FFA"/>
    <w:rsid w:val="00BD167E"/>
    <w:rsid w:val="00BD3564"/>
    <w:rsid w:val="00BD4105"/>
    <w:rsid w:val="00BD5655"/>
    <w:rsid w:val="00BD578D"/>
    <w:rsid w:val="00BD5B2F"/>
    <w:rsid w:val="00BD70CA"/>
    <w:rsid w:val="00BE010C"/>
    <w:rsid w:val="00BE16F9"/>
    <w:rsid w:val="00BE3BBA"/>
    <w:rsid w:val="00BF780A"/>
    <w:rsid w:val="00C013A9"/>
    <w:rsid w:val="00C0244F"/>
    <w:rsid w:val="00C04AC3"/>
    <w:rsid w:val="00C078C1"/>
    <w:rsid w:val="00C10580"/>
    <w:rsid w:val="00C12C92"/>
    <w:rsid w:val="00C15D86"/>
    <w:rsid w:val="00C15E49"/>
    <w:rsid w:val="00C16ABD"/>
    <w:rsid w:val="00C17A2E"/>
    <w:rsid w:val="00C25EA6"/>
    <w:rsid w:val="00C26988"/>
    <w:rsid w:val="00C30459"/>
    <w:rsid w:val="00C40026"/>
    <w:rsid w:val="00C40241"/>
    <w:rsid w:val="00C4137B"/>
    <w:rsid w:val="00C4210C"/>
    <w:rsid w:val="00C4470B"/>
    <w:rsid w:val="00C448D4"/>
    <w:rsid w:val="00C5328D"/>
    <w:rsid w:val="00C548F2"/>
    <w:rsid w:val="00C55596"/>
    <w:rsid w:val="00C55B80"/>
    <w:rsid w:val="00C56C44"/>
    <w:rsid w:val="00C62201"/>
    <w:rsid w:val="00C65B12"/>
    <w:rsid w:val="00C66D16"/>
    <w:rsid w:val="00C67911"/>
    <w:rsid w:val="00C71043"/>
    <w:rsid w:val="00C72D60"/>
    <w:rsid w:val="00C74111"/>
    <w:rsid w:val="00C80A14"/>
    <w:rsid w:val="00C80DCC"/>
    <w:rsid w:val="00C83B51"/>
    <w:rsid w:val="00C86141"/>
    <w:rsid w:val="00C90532"/>
    <w:rsid w:val="00C92122"/>
    <w:rsid w:val="00C950E8"/>
    <w:rsid w:val="00C97A2D"/>
    <w:rsid w:val="00CA014B"/>
    <w:rsid w:val="00CA2DD6"/>
    <w:rsid w:val="00CA4DC8"/>
    <w:rsid w:val="00CA5502"/>
    <w:rsid w:val="00CA557B"/>
    <w:rsid w:val="00CB04C7"/>
    <w:rsid w:val="00CB7055"/>
    <w:rsid w:val="00CC39B3"/>
    <w:rsid w:val="00CC5E63"/>
    <w:rsid w:val="00CC7E61"/>
    <w:rsid w:val="00CD379E"/>
    <w:rsid w:val="00CD7DA5"/>
    <w:rsid w:val="00CE05BA"/>
    <w:rsid w:val="00CE0CA7"/>
    <w:rsid w:val="00CE2287"/>
    <w:rsid w:val="00CE50F7"/>
    <w:rsid w:val="00CF1279"/>
    <w:rsid w:val="00CF158E"/>
    <w:rsid w:val="00CF1F0B"/>
    <w:rsid w:val="00CF29FE"/>
    <w:rsid w:val="00CF49E8"/>
    <w:rsid w:val="00CF7D9E"/>
    <w:rsid w:val="00D00D2B"/>
    <w:rsid w:val="00D06CA5"/>
    <w:rsid w:val="00D072D1"/>
    <w:rsid w:val="00D1093B"/>
    <w:rsid w:val="00D126BD"/>
    <w:rsid w:val="00D12E44"/>
    <w:rsid w:val="00D1678A"/>
    <w:rsid w:val="00D20FEF"/>
    <w:rsid w:val="00D21477"/>
    <w:rsid w:val="00D245CD"/>
    <w:rsid w:val="00D26ADC"/>
    <w:rsid w:val="00D35AB3"/>
    <w:rsid w:val="00D35BFE"/>
    <w:rsid w:val="00D35F5E"/>
    <w:rsid w:val="00D36200"/>
    <w:rsid w:val="00D37121"/>
    <w:rsid w:val="00D37391"/>
    <w:rsid w:val="00D4207C"/>
    <w:rsid w:val="00D42155"/>
    <w:rsid w:val="00D42484"/>
    <w:rsid w:val="00D44803"/>
    <w:rsid w:val="00D46C3B"/>
    <w:rsid w:val="00D520D2"/>
    <w:rsid w:val="00D52268"/>
    <w:rsid w:val="00D550D1"/>
    <w:rsid w:val="00D574D2"/>
    <w:rsid w:val="00D64EE9"/>
    <w:rsid w:val="00D658C1"/>
    <w:rsid w:val="00D65D9B"/>
    <w:rsid w:val="00D664B0"/>
    <w:rsid w:val="00D66AC8"/>
    <w:rsid w:val="00D70FB8"/>
    <w:rsid w:val="00D71021"/>
    <w:rsid w:val="00D72415"/>
    <w:rsid w:val="00D7620F"/>
    <w:rsid w:val="00D811E4"/>
    <w:rsid w:val="00D82FBE"/>
    <w:rsid w:val="00D83954"/>
    <w:rsid w:val="00D84562"/>
    <w:rsid w:val="00D84B8C"/>
    <w:rsid w:val="00D85027"/>
    <w:rsid w:val="00D85D8B"/>
    <w:rsid w:val="00D940DE"/>
    <w:rsid w:val="00D95B19"/>
    <w:rsid w:val="00DA4250"/>
    <w:rsid w:val="00DA4289"/>
    <w:rsid w:val="00DA4505"/>
    <w:rsid w:val="00DA4FAA"/>
    <w:rsid w:val="00DA556D"/>
    <w:rsid w:val="00DA568A"/>
    <w:rsid w:val="00DA6138"/>
    <w:rsid w:val="00DA6BC8"/>
    <w:rsid w:val="00DA6EF5"/>
    <w:rsid w:val="00DA72B4"/>
    <w:rsid w:val="00DA78A7"/>
    <w:rsid w:val="00DB12E3"/>
    <w:rsid w:val="00DB29B0"/>
    <w:rsid w:val="00DB321E"/>
    <w:rsid w:val="00DB55FB"/>
    <w:rsid w:val="00DC1A2C"/>
    <w:rsid w:val="00DC223F"/>
    <w:rsid w:val="00DC4839"/>
    <w:rsid w:val="00DC539C"/>
    <w:rsid w:val="00DC618E"/>
    <w:rsid w:val="00DC61C5"/>
    <w:rsid w:val="00DD00FA"/>
    <w:rsid w:val="00DD0317"/>
    <w:rsid w:val="00DD278B"/>
    <w:rsid w:val="00DD5C18"/>
    <w:rsid w:val="00DE0D7A"/>
    <w:rsid w:val="00DE41F4"/>
    <w:rsid w:val="00DE7F48"/>
    <w:rsid w:val="00DF14C0"/>
    <w:rsid w:val="00DF6243"/>
    <w:rsid w:val="00E00A0F"/>
    <w:rsid w:val="00E0215C"/>
    <w:rsid w:val="00E02644"/>
    <w:rsid w:val="00E04BEE"/>
    <w:rsid w:val="00E04F42"/>
    <w:rsid w:val="00E0615A"/>
    <w:rsid w:val="00E07B16"/>
    <w:rsid w:val="00E1300B"/>
    <w:rsid w:val="00E14021"/>
    <w:rsid w:val="00E1452D"/>
    <w:rsid w:val="00E153E6"/>
    <w:rsid w:val="00E15AB4"/>
    <w:rsid w:val="00E15C9E"/>
    <w:rsid w:val="00E15F95"/>
    <w:rsid w:val="00E160D1"/>
    <w:rsid w:val="00E21923"/>
    <w:rsid w:val="00E2618C"/>
    <w:rsid w:val="00E2630F"/>
    <w:rsid w:val="00E2666B"/>
    <w:rsid w:val="00E277A9"/>
    <w:rsid w:val="00E30D12"/>
    <w:rsid w:val="00E31387"/>
    <w:rsid w:val="00E3209A"/>
    <w:rsid w:val="00E3224D"/>
    <w:rsid w:val="00E3331F"/>
    <w:rsid w:val="00E34307"/>
    <w:rsid w:val="00E355FD"/>
    <w:rsid w:val="00E375DB"/>
    <w:rsid w:val="00E449C4"/>
    <w:rsid w:val="00E46EFE"/>
    <w:rsid w:val="00E56F4D"/>
    <w:rsid w:val="00E6215C"/>
    <w:rsid w:val="00E637B4"/>
    <w:rsid w:val="00E64569"/>
    <w:rsid w:val="00E64F06"/>
    <w:rsid w:val="00E73275"/>
    <w:rsid w:val="00E7506C"/>
    <w:rsid w:val="00E7533F"/>
    <w:rsid w:val="00E75B32"/>
    <w:rsid w:val="00E76E49"/>
    <w:rsid w:val="00E80AC0"/>
    <w:rsid w:val="00E83E58"/>
    <w:rsid w:val="00E856C2"/>
    <w:rsid w:val="00E91C64"/>
    <w:rsid w:val="00E96A16"/>
    <w:rsid w:val="00E97B22"/>
    <w:rsid w:val="00EA0F25"/>
    <w:rsid w:val="00EA1939"/>
    <w:rsid w:val="00EA6318"/>
    <w:rsid w:val="00EB002C"/>
    <w:rsid w:val="00EB0663"/>
    <w:rsid w:val="00EB3675"/>
    <w:rsid w:val="00EB4A91"/>
    <w:rsid w:val="00EC34B9"/>
    <w:rsid w:val="00EC4A22"/>
    <w:rsid w:val="00EC4FB3"/>
    <w:rsid w:val="00EC5D44"/>
    <w:rsid w:val="00ED2105"/>
    <w:rsid w:val="00ED237A"/>
    <w:rsid w:val="00EE0549"/>
    <w:rsid w:val="00EE082A"/>
    <w:rsid w:val="00EE2AF1"/>
    <w:rsid w:val="00EE6249"/>
    <w:rsid w:val="00EF165C"/>
    <w:rsid w:val="00EF5AB1"/>
    <w:rsid w:val="00EF6E27"/>
    <w:rsid w:val="00F009C3"/>
    <w:rsid w:val="00F01217"/>
    <w:rsid w:val="00F03AD5"/>
    <w:rsid w:val="00F05987"/>
    <w:rsid w:val="00F066C6"/>
    <w:rsid w:val="00F07FB5"/>
    <w:rsid w:val="00F14BF3"/>
    <w:rsid w:val="00F15312"/>
    <w:rsid w:val="00F16A85"/>
    <w:rsid w:val="00F17CA0"/>
    <w:rsid w:val="00F2299B"/>
    <w:rsid w:val="00F235A5"/>
    <w:rsid w:val="00F2461D"/>
    <w:rsid w:val="00F254F9"/>
    <w:rsid w:val="00F2707D"/>
    <w:rsid w:val="00F27199"/>
    <w:rsid w:val="00F3098D"/>
    <w:rsid w:val="00F32135"/>
    <w:rsid w:val="00F42473"/>
    <w:rsid w:val="00F53B5D"/>
    <w:rsid w:val="00F63DB9"/>
    <w:rsid w:val="00F65B16"/>
    <w:rsid w:val="00F71783"/>
    <w:rsid w:val="00F74F14"/>
    <w:rsid w:val="00F76791"/>
    <w:rsid w:val="00F812EB"/>
    <w:rsid w:val="00F81478"/>
    <w:rsid w:val="00F81E91"/>
    <w:rsid w:val="00F82028"/>
    <w:rsid w:val="00F836CF"/>
    <w:rsid w:val="00F83F55"/>
    <w:rsid w:val="00F843A6"/>
    <w:rsid w:val="00F9321A"/>
    <w:rsid w:val="00F96EC4"/>
    <w:rsid w:val="00FA1F3F"/>
    <w:rsid w:val="00FA2061"/>
    <w:rsid w:val="00FA262D"/>
    <w:rsid w:val="00FA26D3"/>
    <w:rsid w:val="00FA4D75"/>
    <w:rsid w:val="00FB250C"/>
    <w:rsid w:val="00FB2995"/>
    <w:rsid w:val="00FB4098"/>
    <w:rsid w:val="00FB678D"/>
    <w:rsid w:val="00FB6FF8"/>
    <w:rsid w:val="00FD2321"/>
    <w:rsid w:val="00FD3033"/>
    <w:rsid w:val="00FD3D74"/>
    <w:rsid w:val="00FD5AE4"/>
    <w:rsid w:val="00FD5CA7"/>
    <w:rsid w:val="00FE145C"/>
    <w:rsid w:val="00FE66E1"/>
    <w:rsid w:val="00FE6CEF"/>
    <w:rsid w:val="00FF34A5"/>
    <w:rsid w:val="00FF3E7A"/>
    <w:rsid w:val="00FF4291"/>
    <w:rsid w:val="00FF4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C72"/>
    <w:pPr>
      <w:widowControl w:val="0"/>
    </w:pPr>
    <w:rPr>
      <w:rFonts w:eastAsia="標楷體" w:cs="細明體"/>
      <w:kern w:val="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086C72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eastAsia="標楷體" w:cs="細明體"/>
      <w:kern w:val="0"/>
      <w:sz w:val="24"/>
      <w:szCs w:val="24"/>
    </w:rPr>
  </w:style>
  <w:style w:type="character" w:styleId="Hyperlink">
    <w:name w:val="Hyperlink"/>
    <w:basedOn w:val="DefaultParagraphFont"/>
    <w:uiPriority w:val="99"/>
    <w:rsid w:val="00086C72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086C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eastAsia="標楷體" w:cs="細明體"/>
      <w:kern w:val="0"/>
      <w:sz w:val="20"/>
      <w:szCs w:val="20"/>
    </w:rPr>
  </w:style>
  <w:style w:type="character" w:styleId="PageNumber">
    <w:name w:val="page number"/>
    <w:basedOn w:val="DefaultParagraphFont"/>
    <w:uiPriority w:val="99"/>
    <w:rsid w:val="00086C72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086C72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086C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eastAsia="標楷體" w:cs="細明體"/>
      <w:kern w:val="0"/>
      <w:sz w:val="20"/>
      <w:szCs w:val="20"/>
    </w:rPr>
  </w:style>
  <w:style w:type="character" w:styleId="Strong">
    <w:name w:val="Strong"/>
    <w:basedOn w:val="DefaultParagraphFont"/>
    <w:uiPriority w:val="99"/>
    <w:qFormat/>
    <w:rsid w:val="00086C72"/>
    <w:rPr>
      <w:rFonts w:cs="Times New Roman"/>
      <w:b/>
      <w:bCs/>
    </w:rPr>
  </w:style>
  <w:style w:type="table" w:styleId="TableColumns1">
    <w:name w:val="Table Columns 1"/>
    <w:basedOn w:val="TableNormal"/>
    <w:uiPriority w:val="99"/>
    <w:rsid w:val="00E76E49"/>
    <w:pPr>
      <w:widowControl w:val="0"/>
    </w:pPr>
    <w:rPr>
      <w:b/>
      <w:bCs/>
      <w:kern w:val="0"/>
      <w:sz w:val="20"/>
      <w:szCs w:val="20"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5">
    <w:name w:val="Table List 5"/>
    <w:basedOn w:val="TableNormal"/>
    <w:uiPriority w:val="99"/>
    <w:rsid w:val="00154911"/>
    <w:pPr>
      <w:widowControl w:val="0"/>
    </w:pPr>
    <w:rPr>
      <w:kern w:val="0"/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rsid w:val="003822A3"/>
    <w:rPr>
      <w:rFonts w:ascii="Arial" w:eastAsia="新細明體" w:hAnsi="Arial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Cambria" w:eastAsia="新細明體" w:hAnsi="Cambria" w:cs="Times New Roman"/>
      <w:kern w:val="0"/>
      <w:sz w:val="2"/>
    </w:rPr>
  </w:style>
  <w:style w:type="character" w:customStyle="1" w:styleId="mailheadertext">
    <w:name w:val="mailheadertext"/>
    <w:basedOn w:val="DefaultParagraphFont"/>
    <w:uiPriority w:val="99"/>
    <w:rsid w:val="00566BF4"/>
    <w:rPr>
      <w:rFonts w:cs="Times New Roman"/>
    </w:rPr>
  </w:style>
  <w:style w:type="table" w:styleId="TableGrid">
    <w:name w:val="Table Grid"/>
    <w:basedOn w:val="TableNormal"/>
    <w:uiPriority w:val="99"/>
    <w:rsid w:val="00097A15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0244F"/>
    <w:pPr>
      <w:ind w:leftChars="200" w:left="480"/>
    </w:pPr>
    <w:rPr>
      <w:rFonts w:cs="Times New Roman"/>
      <w:kern w:val="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4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10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311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3113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4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34311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14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3146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314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4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4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34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34314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4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4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4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34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343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155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4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4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34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34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34315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316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110</TotalTime>
  <Pages>2</Pages>
  <Words>244</Words>
  <Characters>1392</Characters>
  <Application>Microsoft Office Outlook</Application>
  <DocSecurity>0</DocSecurity>
  <Lines>0</Lines>
  <Paragraphs>0</Paragraphs>
  <ScaleCrop>false</ScaleCrop>
  <Company>Sky123.Org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國立高雄大學理學院</dc:title>
  <dc:subject/>
  <dc:creator>user</dc:creator>
  <cp:keywords/>
  <dc:description/>
  <cp:lastModifiedBy>user</cp:lastModifiedBy>
  <cp:revision>129</cp:revision>
  <cp:lastPrinted>2015-12-02T05:47:00Z</cp:lastPrinted>
  <dcterms:created xsi:type="dcterms:W3CDTF">2015-12-01T06:56:00Z</dcterms:created>
  <dcterms:modified xsi:type="dcterms:W3CDTF">2015-12-07T23:34:00Z</dcterms:modified>
</cp:coreProperties>
</file>