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FA5" w:rsidRPr="00B824C0" w:rsidRDefault="00C54FA5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48"/>
          <w:szCs w:val="48"/>
        </w:rPr>
        <w:t>徵</w:t>
      </w:r>
      <w:r w:rsidRPr="00B824C0">
        <w:rPr>
          <w:rFonts w:ascii="標楷體" w:eastAsia="標楷體" w:hAnsi="標楷體" w:hint="eastAsia"/>
          <w:sz w:val="32"/>
          <w:szCs w:val="32"/>
        </w:rPr>
        <w:t>數學、英文線上學習大學伴</w:t>
      </w:r>
    </w:p>
    <w:p w:rsidR="00C54FA5" w:rsidRPr="00142F41" w:rsidRDefault="00C54FA5">
      <w:pPr>
        <w:rPr>
          <w:rFonts w:ascii="標楷體" w:eastAsia="標楷體" w:hAnsi="標楷體"/>
          <w:szCs w:val="24"/>
        </w:rPr>
      </w:pPr>
    </w:p>
    <w:p w:rsidR="00C54FA5" w:rsidRPr="00B824C0" w:rsidRDefault="00C54FA5" w:rsidP="006A34E0">
      <w:pPr>
        <w:pStyle w:val="PlainText"/>
        <w:rPr>
          <w:rFonts w:ascii="標楷體" w:eastAsia="標楷體" w:hAnsi="標楷體"/>
        </w:rPr>
      </w:pPr>
      <w:r w:rsidRPr="00B824C0">
        <w:rPr>
          <w:rFonts w:ascii="標楷體" w:eastAsia="標楷體" w:hAnsi="標楷體" w:hint="eastAsia"/>
        </w:rPr>
        <w:t>一、大學伴的甄選條件：</w:t>
      </w:r>
    </w:p>
    <w:p w:rsidR="00C54FA5" w:rsidRPr="00B824C0" w:rsidRDefault="00C54FA5" w:rsidP="006A34E0">
      <w:pPr>
        <w:pStyle w:val="PlainText"/>
        <w:rPr>
          <w:rFonts w:ascii="標楷體" w:eastAsia="標楷體" w:hAnsi="標楷體"/>
        </w:rPr>
      </w:pPr>
      <w:r w:rsidRPr="00B824C0">
        <w:rPr>
          <w:rFonts w:ascii="標楷體" w:eastAsia="標楷體" w:hAnsi="標楷體" w:hint="eastAsia"/>
        </w:rPr>
        <w:t xml:space="preserve">　　</w:t>
      </w:r>
      <w:r w:rsidRPr="00B824C0">
        <w:rPr>
          <w:rFonts w:ascii="標楷體" w:eastAsia="標楷體" w:hAnsi="標楷體"/>
        </w:rPr>
        <w:t>1.</w:t>
      </w:r>
      <w:r w:rsidRPr="00B824C0">
        <w:rPr>
          <w:rFonts w:ascii="標楷體" w:eastAsia="標楷體" w:hAnsi="標楷體" w:hint="eastAsia"/>
        </w:rPr>
        <w:t>熱忱、活潑開朗。</w:t>
      </w:r>
    </w:p>
    <w:p w:rsidR="00C54FA5" w:rsidRDefault="00C54FA5" w:rsidP="006A34E0">
      <w:pPr>
        <w:pStyle w:val="PlainText"/>
        <w:rPr>
          <w:rFonts w:ascii="標楷體" w:eastAsia="標楷體" w:hAnsi="標楷體"/>
        </w:rPr>
      </w:pPr>
      <w:r w:rsidRPr="00B824C0">
        <w:rPr>
          <w:rFonts w:ascii="標楷體" w:eastAsia="標楷體" w:hAnsi="標楷體" w:hint="eastAsia"/>
        </w:rPr>
        <w:t xml:space="preserve">　　</w:t>
      </w:r>
      <w:r w:rsidRPr="00B824C0">
        <w:rPr>
          <w:rFonts w:ascii="標楷體" w:eastAsia="標楷體" w:hAnsi="標楷體"/>
        </w:rPr>
        <w:t>2.</w:t>
      </w:r>
      <w:r w:rsidRPr="00B824C0">
        <w:rPr>
          <w:rFonts w:ascii="標楷體" w:eastAsia="標楷體" w:hAnsi="標楷體" w:hint="eastAsia"/>
        </w:rPr>
        <w:t>數學、英文觀念清晰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國中或國小範圍</w:t>
      </w:r>
      <w:r>
        <w:rPr>
          <w:rFonts w:ascii="標楷體" w:eastAsia="標楷體" w:hAnsi="標楷體"/>
        </w:rPr>
        <w:t>)</w:t>
      </w:r>
      <w:r w:rsidRPr="00B824C0">
        <w:rPr>
          <w:rFonts w:ascii="標楷體" w:eastAsia="標楷體" w:hAnsi="標楷體" w:hint="eastAsia"/>
        </w:rPr>
        <w:t>。</w:t>
      </w:r>
    </w:p>
    <w:p w:rsidR="00C54FA5" w:rsidRDefault="00C54FA5" w:rsidP="006A34E0">
      <w:pPr>
        <w:pStyle w:val="PlainTex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>
        <w:rPr>
          <w:rFonts w:ascii="標楷體" w:eastAsia="標楷體" w:hAnsi="標楷體"/>
        </w:rPr>
        <w:t>3.</w:t>
      </w:r>
      <w:r>
        <w:rPr>
          <w:rFonts w:ascii="標楷體" w:eastAsia="標楷體" w:hAnsi="標楷體" w:hint="eastAsia"/>
        </w:rPr>
        <w:t>將視報名人數，如有需要將另行面試通知。</w:t>
      </w:r>
    </w:p>
    <w:p w:rsidR="00C54FA5" w:rsidRPr="00B824C0" w:rsidRDefault="00C54FA5" w:rsidP="006A34E0">
      <w:pPr>
        <w:pStyle w:val="PlainText"/>
        <w:rPr>
          <w:rFonts w:ascii="標楷體" w:eastAsia="標楷體" w:hAnsi="標楷體"/>
        </w:rPr>
      </w:pPr>
      <w:r w:rsidRPr="00B824C0">
        <w:rPr>
          <w:rFonts w:ascii="標楷體" w:eastAsia="標楷體" w:hAnsi="標楷體" w:hint="eastAsia"/>
        </w:rPr>
        <w:t xml:space="preserve">　　</w:t>
      </w:r>
      <w:r w:rsidRPr="00B824C0">
        <w:rPr>
          <w:rFonts w:ascii="標楷體" w:eastAsia="標楷體" w:hAnsi="標楷體"/>
        </w:rPr>
        <w:t> </w:t>
      </w:r>
    </w:p>
    <w:p w:rsidR="00C54FA5" w:rsidRPr="00B824C0" w:rsidRDefault="00C54FA5" w:rsidP="006A34E0">
      <w:pPr>
        <w:pStyle w:val="PlainText"/>
        <w:rPr>
          <w:rFonts w:ascii="標楷體" w:eastAsia="標楷體" w:hAnsi="標楷體"/>
        </w:rPr>
      </w:pPr>
      <w:r w:rsidRPr="00B824C0">
        <w:rPr>
          <w:rFonts w:ascii="標楷體" w:eastAsia="標楷體" w:hAnsi="標楷體" w:hint="eastAsia"/>
        </w:rPr>
        <w:t>二、工作內容：</w:t>
      </w:r>
    </w:p>
    <w:p w:rsidR="00C54FA5" w:rsidRDefault="00C54FA5" w:rsidP="006A34E0">
      <w:pPr>
        <w:pStyle w:val="PlainText"/>
        <w:rPr>
          <w:rFonts w:ascii="標楷體" w:eastAsia="標楷體" w:hAnsi="標楷體"/>
        </w:rPr>
      </w:pPr>
      <w:r w:rsidRPr="00B824C0">
        <w:rPr>
          <w:rFonts w:ascii="標楷體" w:eastAsia="標楷體" w:hAnsi="標楷體" w:hint="eastAsia"/>
        </w:rPr>
        <w:t xml:space="preserve">　　</w:t>
      </w:r>
      <w:r>
        <w:rPr>
          <w:rFonts w:ascii="標楷體" w:eastAsia="標楷體" w:hAnsi="標楷體"/>
        </w:rPr>
        <w:t>1.</w:t>
      </w:r>
      <w:r w:rsidRPr="00B824C0">
        <w:rPr>
          <w:rFonts w:ascii="標楷體" w:eastAsia="標楷體" w:hAnsi="標楷體" w:hint="eastAsia"/>
        </w:rPr>
        <w:t>於校內電腦教室，對國中小小學伴透過網路線上</w:t>
      </w:r>
      <w:r>
        <w:rPr>
          <w:rFonts w:ascii="標楷體" w:eastAsia="標楷體" w:hAnsi="標楷體" w:hint="eastAsia"/>
        </w:rPr>
        <w:t>一對一</w:t>
      </w:r>
      <w:r w:rsidRPr="00B824C0">
        <w:rPr>
          <w:rFonts w:ascii="標楷體" w:eastAsia="標楷體" w:hAnsi="標楷體" w:hint="eastAsia"/>
        </w:rPr>
        <w:t>教導數學、英文。</w:t>
      </w:r>
    </w:p>
    <w:p w:rsidR="00C54FA5" w:rsidRDefault="00C54FA5" w:rsidP="006A34E0">
      <w:pPr>
        <w:pStyle w:val="PlainTex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2.</w:t>
      </w:r>
      <w:r>
        <w:rPr>
          <w:rFonts w:ascii="標楷體" w:eastAsia="標楷體" w:hAnsi="標楷體" w:hint="eastAsia"/>
        </w:rPr>
        <w:t>可參考教育部數位學伴網址：</w:t>
      </w:r>
      <w:r w:rsidRPr="003518BB">
        <w:rPr>
          <w:rFonts w:ascii="標楷體" w:eastAsia="標楷體" w:hAnsi="標楷體"/>
          <w:sz w:val="16"/>
          <w:szCs w:val="16"/>
        </w:rPr>
        <w:t>http://103etutor.moe.gov.tw/edu_login.php</w:t>
      </w:r>
    </w:p>
    <w:p w:rsidR="00C54FA5" w:rsidRDefault="00C54FA5" w:rsidP="00A21E8E">
      <w:pPr>
        <w:pStyle w:val="PlainText"/>
        <w:ind w:left="708" w:hangingChars="295" w:hanging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>
        <w:rPr>
          <w:rFonts w:ascii="標楷體" w:eastAsia="標楷體" w:hAnsi="標楷體"/>
        </w:rPr>
        <w:t>3.</w:t>
      </w:r>
      <w:r w:rsidRPr="00A21E8E">
        <w:rPr>
          <w:rFonts w:ascii="標楷體" w:eastAsia="標楷體" w:hAnsi="標楷體" w:hint="eastAsia"/>
        </w:rPr>
        <w:t>需配合參與教育訓練</w:t>
      </w:r>
      <w:r>
        <w:rPr>
          <w:rFonts w:ascii="標楷體" w:eastAsia="標楷體" w:hAnsi="標楷體"/>
        </w:rPr>
        <w:t>(</w:t>
      </w:r>
      <w:r w:rsidRPr="0025127D">
        <w:rPr>
          <w:rFonts w:ascii="標楷體" w:eastAsia="標楷體" w:hAnsi="標楷體"/>
          <w:sz w:val="20"/>
          <w:szCs w:val="20"/>
        </w:rPr>
        <w:t>3/7(</w:t>
      </w:r>
      <w:r w:rsidRPr="0025127D">
        <w:rPr>
          <w:rFonts w:ascii="標楷體" w:eastAsia="標楷體" w:hAnsi="標楷體" w:hint="eastAsia"/>
          <w:sz w:val="20"/>
          <w:szCs w:val="20"/>
        </w:rPr>
        <w:t>六</w:t>
      </w:r>
      <w:r w:rsidRPr="0025127D">
        <w:rPr>
          <w:rFonts w:ascii="標楷體" w:eastAsia="標楷體" w:hAnsi="標楷體"/>
          <w:sz w:val="20"/>
          <w:szCs w:val="20"/>
        </w:rPr>
        <w:t>)12:00~17:00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 w:hint="eastAsia"/>
        </w:rPr>
        <w:t>及相見歡活動。</w:t>
      </w:r>
    </w:p>
    <w:p w:rsidR="00C54FA5" w:rsidRPr="00C14997" w:rsidRDefault="00C54FA5" w:rsidP="00A21E8E">
      <w:pPr>
        <w:pStyle w:val="PlainText"/>
        <w:ind w:left="708" w:hangingChars="295" w:hanging="708"/>
        <w:rPr>
          <w:rFonts w:ascii="標楷體" w:eastAsia="標楷體" w:hAnsi="標楷體"/>
        </w:rPr>
      </w:pPr>
    </w:p>
    <w:p w:rsidR="00C54FA5" w:rsidRPr="00B824C0" w:rsidRDefault="00C54FA5" w:rsidP="00B449E8">
      <w:pPr>
        <w:pStyle w:val="PlainText"/>
        <w:rPr>
          <w:rFonts w:ascii="標楷體" w:eastAsia="標楷體" w:hAnsi="標楷體"/>
        </w:rPr>
      </w:pPr>
      <w:r w:rsidRPr="00B824C0">
        <w:rPr>
          <w:rFonts w:ascii="標楷體" w:eastAsia="標楷體" w:hAnsi="標楷體" w:hint="eastAsia"/>
        </w:rPr>
        <w:t>三、教學對象：</w:t>
      </w:r>
    </w:p>
    <w:p w:rsidR="00C54FA5" w:rsidRDefault="00C54FA5" w:rsidP="00B449E8">
      <w:pPr>
        <w:pStyle w:val="PlainTex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</w:t>
      </w:r>
      <w:r>
        <w:rPr>
          <w:rFonts w:ascii="標楷體" w:eastAsia="標楷體" w:hAnsi="標楷體" w:hint="eastAsia"/>
        </w:rPr>
        <w:t>偏鄉地區國中小學生共</w:t>
      </w:r>
      <w:r>
        <w:rPr>
          <w:rFonts w:ascii="標楷體" w:eastAsia="標楷體" w:hAnsi="標楷體"/>
        </w:rPr>
        <w:t>51</w:t>
      </w:r>
      <w:r>
        <w:rPr>
          <w:rFonts w:ascii="標楷體" w:eastAsia="標楷體" w:hAnsi="標楷體" w:hint="eastAsia"/>
        </w:rPr>
        <w:t>名</w:t>
      </w:r>
      <w:r w:rsidRPr="00B824C0">
        <w:rPr>
          <w:rFonts w:ascii="標楷體" w:eastAsia="標楷體" w:hAnsi="標楷體" w:hint="eastAsia"/>
        </w:rPr>
        <w:t>。</w:t>
      </w:r>
    </w:p>
    <w:p w:rsidR="00C54FA5" w:rsidRPr="00A21E8E" w:rsidRDefault="00C54FA5" w:rsidP="00B449E8">
      <w:pPr>
        <w:pStyle w:val="PlainText"/>
        <w:rPr>
          <w:rFonts w:ascii="標楷體" w:eastAsia="標楷體" w:hAnsi="標楷體"/>
        </w:rPr>
      </w:pPr>
    </w:p>
    <w:p w:rsidR="00C54FA5" w:rsidRDefault="00C54FA5" w:rsidP="00B449E8">
      <w:pPr>
        <w:pStyle w:val="PlainTex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四、需求人數</w:t>
      </w:r>
      <w:r>
        <w:rPr>
          <w:rFonts w:ascii="標楷體" w:eastAsia="標楷體" w:hAnsi="標楷體"/>
        </w:rPr>
        <w:t>:</w:t>
      </w:r>
    </w:p>
    <w:p w:rsidR="00C54FA5" w:rsidRPr="00B824C0" w:rsidRDefault="00C54FA5" w:rsidP="00B449E8">
      <w:pPr>
        <w:pStyle w:val="PlainTex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</w:t>
      </w:r>
      <w:r>
        <w:rPr>
          <w:rFonts w:ascii="標楷體" w:eastAsia="標楷體" w:hAnsi="標楷體" w:hint="eastAsia"/>
        </w:rPr>
        <w:t>以配對結果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一對一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 w:hint="eastAsia"/>
        </w:rPr>
        <w:t>為主，另備取</w:t>
      </w:r>
      <w:r>
        <w:rPr>
          <w:rFonts w:ascii="標楷體" w:eastAsia="標楷體" w:hAnsi="標楷體"/>
        </w:rPr>
        <w:t>20</w:t>
      </w:r>
      <w:r>
        <w:rPr>
          <w:rFonts w:ascii="標楷體" w:eastAsia="標楷體" w:hAnsi="標楷體" w:hint="eastAsia"/>
        </w:rPr>
        <w:t>名。</w:t>
      </w:r>
    </w:p>
    <w:p w:rsidR="00C54FA5" w:rsidRDefault="00C54FA5" w:rsidP="00B449E8">
      <w:pPr>
        <w:pStyle w:val="PlainText"/>
        <w:rPr>
          <w:rFonts w:ascii="標楷體" w:eastAsia="標楷體" w:hAnsi="標楷體"/>
        </w:rPr>
      </w:pPr>
    </w:p>
    <w:p w:rsidR="00C54FA5" w:rsidRDefault="00C54FA5" w:rsidP="00B449E8">
      <w:pPr>
        <w:pStyle w:val="PlainTex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</w:t>
      </w:r>
      <w:r w:rsidRPr="00B824C0">
        <w:rPr>
          <w:rFonts w:ascii="標楷體" w:eastAsia="標楷體" w:hAnsi="標楷體" w:hint="eastAsia"/>
        </w:rPr>
        <w:t>、線上陪伴與學習時間</w:t>
      </w:r>
      <w:r>
        <w:rPr>
          <w:rFonts w:ascii="標楷體" w:eastAsia="標楷體" w:hAnsi="標楷體" w:hint="eastAsia"/>
        </w:rPr>
        <w:t>，</w:t>
      </w:r>
      <w:r w:rsidRPr="00B824C0">
        <w:rPr>
          <w:rFonts w:ascii="標楷體" w:eastAsia="標楷體" w:hAnsi="標楷體" w:hint="eastAsia"/>
        </w:rPr>
        <w:t>依國中小</w:t>
      </w:r>
      <w:r>
        <w:rPr>
          <w:rFonts w:ascii="標楷體" w:eastAsia="標楷體" w:hAnsi="標楷體" w:hint="eastAsia"/>
        </w:rPr>
        <w:t>時間為主</w:t>
      </w:r>
      <w:r w:rsidRPr="00B824C0">
        <w:rPr>
          <w:rFonts w:ascii="標楷體" w:eastAsia="標楷體" w:hAnsi="標楷體" w:hint="eastAsia"/>
        </w:rPr>
        <w:t>：</w:t>
      </w:r>
    </w:p>
    <w:p w:rsidR="00C54FA5" w:rsidRDefault="00C54FA5" w:rsidP="00B449E8">
      <w:pPr>
        <w:pStyle w:val="PlainTex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  <w:t>(</w:t>
      </w:r>
      <w:r>
        <w:rPr>
          <w:rFonts w:ascii="標楷體" w:eastAsia="標楷體" w:hAnsi="標楷體" w:hint="eastAsia"/>
        </w:rPr>
        <w:t>可複選</w:t>
      </w:r>
      <w:r>
        <w:rPr>
          <w:rFonts w:ascii="標楷體" w:eastAsia="標楷體" w:hAnsi="標楷體"/>
        </w:rPr>
        <w:t>)</w:t>
      </w:r>
    </w:p>
    <w:p w:rsidR="00C54FA5" w:rsidRPr="00593650" w:rsidRDefault="00C54FA5" w:rsidP="00593650">
      <w:pPr>
        <w:pStyle w:val="PlainText"/>
        <w:rPr>
          <w:rFonts w:ascii="標楷體" w:eastAsia="標楷體" w:hAnsi="標楷體"/>
        </w:rPr>
      </w:pPr>
      <w:r w:rsidRPr="00593650">
        <w:rPr>
          <w:rFonts w:ascii="標楷體" w:eastAsia="標楷體" w:hAnsi="標楷體" w:hint="eastAsia"/>
        </w:rPr>
        <w:t xml:space="preserve">　　星期二、四</w:t>
      </w:r>
      <w:r w:rsidRPr="00593650">
        <w:rPr>
          <w:rFonts w:ascii="標楷體" w:eastAsia="標楷體" w:hAnsi="標楷體"/>
        </w:rPr>
        <w:t>: 1.</w:t>
      </w:r>
      <w:r w:rsidRPr="00593650">
        <w:rPr>
          <w:rFonts w:ascii="標楷體" w:eastAsia="標楷體" w:hAnsi="標楷體" w:hint="eastAsia"/>
        </w:rPr>
        <w:t>國小下午</w:t>
      </w:r>
      <w:r w:rsidRPr="00593650">
        <w:rPr>
          <w:rFonts w:ascii="標楷體" w:eastAsia="標楷體" w:hAnsi="標楷體"/>
        </w:rPr>
        <w:t>16:20</w:t>
      </w:r>
      <w:r w:rsidRPr="00593650">
        <w:rPr>
          <w:rFonts w:ascii="標楷體" w:eastAsia="標楷體" w:hAnsi="標楷體" w:hint="eastAsia"/>
        </w:rPr>
        <w:t>至</w:t>
      </w:r>
      <w:r w:rsidRPr="00593650">
        <w:rPr>
          <w:rFonts w:ascii="標楷體" w:eastAsia="標楷體" w:hAnsi="標楷體"/>
        </w:rPr>
        <w:t>17:50</w:t>
      </w:r>
    </w:p>
    <w:p w:rsidR="00C54FA5" w:rsidRPr="00593650" w:rsidRDefault="00C54FA5" w:rsidP="00593650">
      <w:pPr>
        <w:pStyle w:val="PlainText"/>
        <w:rPr>
          <w:rFonts w:ascii="標楷體" w:eastAsia="標楷體" w:hAnsi="標楷體"/>
        </w:rPr>
      </w:pPr>
      <w:r w:rsidRPr="00593650">
        <w:rPr>
          <w:rFonts w:ascii="標楷體" w:eastAsia="標楷體" w:hAnsi="標楷體"/>
        </w:rPr>
        <w:t>                2.</w:t>
      </w:r>
      <w:r w:rsidRPr="00593650">
        <w:rPr>
          <w:rFonts w:ascii="標楷體" w:eastAsia="標楷體" w:hAnsi="標楷體" w:hint="eastAsia"/>
        </w:rPr>
        <w:t>國小晚上</w:t>
      </w:r>
      <w:r w:rsidRPr="00593650">
        <w:rPr>
          <w:rFonts w:ascii="標楷體" w:eastAsia="標楷體" w:hAnsi="標楷體"/>
        </w:rPr>
        <w:t>19:00</w:t>
      </w:r>
      <w:r w:rsidRPr="00593650">
        <w:rPr>
          <w:rFonts w:ascii="標楷體" w:eastAsia="標楷體" w:hAnsi="標楷體" w:hint="eastAsia"/>
        </w:rPr>
        <w:t>至</w:t>
      </w:r>
      <w:r w:rsidRPr="00593650">
        <w:rPr>
          <w:rFonts w:ascii="標楷體" w:eastAsia="標楷體" w:hAnsi="標楷體"/>
        </w:rPr>
        <w:t>20:30</w:t>
      </w:r>
    </w:p>
    <w:p w:rsidR="00C54FA5" w:rsidRPr="00593650" w:rsidRDefault="00C54FA5" w:rsidP="00593650">
      <w:pPr>
        <w:pStyle w:val="PlainText"/>
        <w:rPr>
          <w:rFonts w:ascii="標楷體" w:eastAsia="標楷體" w:hAnsi="標楷體"/>
        </w:rPr>
      </w:pPr>
      <w:r w:rsidRPr="00593650">
        <w:rPr>
          <w:rFonts w:ascii="標楷體" w:eastAsia="標楷體" w:hAnsi="標楷體"/>
        </w:rPr>
        <w:t>                3.</w:t>
      </w:r>
      <w:r w:rsidRPr="00593650">
        <w:rPr>
          <w:rFonts w:ascii="標楷體" w:eastAsia="標楷體" w:hAnsi="標楷體" w:hint="eastAsia"/>
        </w:rPr>
        <w:t>國中晚上</w:t>
      </w:r>
      <w:r w:rsidRPr="00593650">
        <w:rPr>
          <w:rFonts w:ascii="標楷體" w:eastAsia="標楷體" w:hAnsi="標楷體"/>
        </w:rPr>
        <w:t>19:00</w:t>
      </w:r>
      <w:r w:rsidRPr="00593650">
        <w:rPr>
          <w:rFonts w:ascii="標楷體" w:eastAsia="標楷體" w:hAnsi="標楷體" w:hint="eastAsia"/>
        </w:rPr>
        <w:t>至</w:t>
      </w:r>
      <w:r w:rsidRPr="00593650">
        <w:rPr>
          <w:rFonts w:ascii="標楷體" w:eastAsia="標楷體" w:hAnsi="標楷體"/>
        </w:rPr>
        <w:t>20:30</w:t>
      </w:r>
      <w:r w:rsidRPr="00593650">
        <w:rPr>
          <w:rFonts w:ascii="標楷體" w:eastAsia="標楷體" w:hAnsi="標楷體" w:hint="eastAsia"/>
        </w:rPr>
        <w:t>。</w:t>
      </w:r>
    </w:p>
    <w:p w:rsidR="00C54FA5" w:rsidRPr="00593650" w:rsidRDefault="00C54FA5" w:rsidP="006A34E0">
      <w:pPr>
        <w:pStyle w:val="PlainText"/>
        <w:rPr>
          <w:rFonts w:ascii="標楷體" w:eastAsia="標楷體" w:hAnsi="標楷體"/>
        </w:rPr>
      </w:pPr>
    </w:p>
    <w:p w:rsidR="00C54FA5" w:rsidRPr="00B824C0" w:rsidRDefault="00C54FA5" w:rsidP="006A34E0">
      <w:pPr>
        <w:pStyle w:val="PlainTex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</w:t>
      </w:r>
      <w:r w:rsidRPr="00B824C0">
        <w:rPr>
          <w:rFonts w:ascii="標楷體" w:eastAsia="標楷體" w:hAnsi="標楷體" w:hint="eastAsia"/>
        </w:rPr>
        <w:t>、汰換機制：</w:t>
      </w:r>
    </w:p>
    <w:p w:rsidR="00C54FA5" w:rsidRPr="00B824C0" w:rsidRDefault="00C54FA5" w:rsidP="006A34E0">
      <w:pPr>
        <w:pStyle w:val="PlainText"/>
        <w:rPr>
          <w:rFonts w:ascii="標楷體" w:eastAsia="標楷體" w:hAnsi="標楷體"/>
        </w:rPr>
      </w:pPr>
      <w:r w:rsidRPr="00B824C0">
        <w:rPr>
          <w:rFonts w:ascii="標楷體" w:eastAsia="標楷體" w:hAnsi="標楷體" w:hint="eastAsia"/>
        </w:rPr>
        <w:t xml:space="preserve">　　</w:t>
      </w:r>
      <w:r w:rsidRPr="00B824C0">
        <w:rPr>
          <w:rFonts w:ascii="標楷體" w:eastAsia="標楷體" w:hAnsi="標楷體"/>
        </w:rPr>
        <w:t>1.</w:t>
      </w:r>
      <w:r w:rsidRPr="00B824C0">
        <w:rPr>
          <w:rFonts w:ascii="標楷體" w:eastAsia="標楷體" w:hAnsi="標楷體" w:hint="eastAsia"/>
        </w:rPr>
        <w:t>出席率</w:t>
      </w:r>
      <w:r>
        <w:rPr>
          <w:rFonts w:ascii="標楷體" w:eastAsia="標楷體" w:hAnsi="標楷體" w:hint="eastAsia"/>
        </w:rPr>
        <w:t>低。</w:t>
      </w:r>
    </w:p>
    <w:p w:rsidR="00C54FA5" w:rsidRPr="00B824C0" w:rsidRDefault="00C54FA5" w:rsidP="006A34E0">
      <w:pPr>
        <w:pStyle w:val="PlainText"/>
        <w:rPr>
          <w:rFonts w:ascii="標楷體" w:eastAsia="標楷體" w:hAnsi="標楷體"/>
        </w:rPr>
      </w:pPr>
      <w:r w:rsidRPr="00B824C0">
        <w:rPr>
          <w:rFonts w:ascii="標楷體" w:eastAsia="標楷體" w:hAnsi="標楷體" w:hint="eastAsia"/>
        </w:rPr>
        <w:t xml:space="preserve">　　</w:t>
      </w:r>
      <w:r w:rsidRPr="00B824C0">
        <w:rPr>
          <w:rFonts w:ascii="標楷體" w:eastAsia="標楷體" w:hAnsi="標楷體"/>
        </w:rPr>
        <w:t>2.</w:t>
      </w:r>
      <w:r w:rsidRPr="00B824C0">
        <w:rPr>
          <w:rFonts w:ascii="標楷體" w:eastAsia="標楷體" w:hAnsi="標楷體" w:hint="eastAsia"/>
        </w:rPr>
        <w:t>由帶班老師評估是否適任。</w:t>
      </w:r>
    </w:p>
    <w:p w:rsidR="00C54FA5" w:rsidRPr="00B824C0" w:rsidRDefault="00C54FA5" w:rsidP="006A34E0">
      <w:pPr>
        <w:pStyle w:val="PlainText"/>
        <w:rPr>
          <w:rFonts w:ascii="標楷體" w:eastAsia="標楷體" w:hAnsi="標楷體"/>
        </w:rPr>
      </w:pPr>
      <w:r w:rsidRPr="00B824C0">
        <w:rPr>
          <w:rFonts w:ascii="標楷體" w:eastAsia="標楷體" w:hAnsi="標楷體"/>
        </w:rPr>
        <w:t> </w:t>
      </w:r>
    </w:p>
    <w:p w:rsidR="00C54FA5" w:rsidRPr="00B824C0" w:rsidRDefault="00C54FA5" w:rsidP="006A34E0">
      <w:pPr>
        <w:pStyle w:val="PlainTex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七</w:t>
      </w:r>
      <w:r w:rsidRPr="00B824C0">
        <w:rPr>
          <w:rFonts w:ascii="標楷體" w:eastAsia="標楷體" w:hAnsi="標楷體" w:hint="eastAsia"/>
        </w:rPr>
        <w:t>、獎勵機制：</w:t>
      </w:r>
    </w:p>
    <w:p w:rsidR="00C54FA5" w:rsidRPr="00B824C0" w:rsidRDefault="00C54FA5" w:rsidP="003518BB">
      <w:pPr>
        <w:pStyle w:val="PlainText"/>
        <w:ind w:left="1699" w:hangingChars="708" w:hanging="1699"/>
        <w:rPr>
          <w:rFonts w:ascii="標楷體" w:eastAsia="標楷體" w:hAnsi="標楷體"/>
        </w:rPr>
      </w:pPr>
      <w:r w:rsidRPr="00B824C0">
        <w:rPr>
          <w:rFonts w:ascii="標楷體" w:eastAsia="標楷體" w:hAnsi="標楷體" w:hint="eastAsia"/>
        </w:rPr>
        <w:t xml:space="preserve">　　</w:t>
      </w:r>
      <w:r w:rsidRPr="00B824C0">
        <w:rPr>
          <w:rFonts w:ascii="標楷體" w:eastAsia="標楷體" w:hAnsi="標楷體"/>
        </w:rPr>
        <w:t>1.</w:t>
      </w:r>
      <w:r w:rsidRPr="00B824C0">
        <w:rPr>
          <w:rFonts w:ascii="標楷體" w:eastAsia="標楷體" w:hAnsi="標楷體" w:hint="eastAsia"/>
        </w:rPr>
        <w:t>工讀費（每人每次含備課、上課及教學日誌填報共計</w:t>
      </w:r>
      <w:r w:rsidRPr="00B824C0">
        <w:rPr>
          <w:rFonts w:ascii="標楷體" w:eastAsia="標楷體" w:hAnsi="標楷體"/>
        </w:rPr>
        <w:t>3</w:t>
      </w:r>
      <w:r w:rsidRPr="00B824C0">
        <w:rPr>
          <w:rFonts w:ascii="標楷體" w:eastAsia="標楷體" w:hAnsi="標楷體" w:hint="eastAsia"/>
        </w:rPr>
        <w:t>小時，</w:t>
      </w:r>
      <w:r w:rsidRPr="00B824C0">
        <w:rPr>
          <w:rFonts w:ascii="標楷體" w:eastAsia="標楷體" w:hAnsi="標楷體"/>
        </w:rPr>
        <w:t>115</w:t>
      </w:r>
      <w:r w:rsidRPr="00B824C0">
        <w:rPr>
          <w:rFonts w:ascii="標楷體" w:eastAsia="標楷體" w:hAnsi="標楷體" w:hint="eastAsia"/>
        </w:rPr>
        <w:t>元</w:t>
      </w:r>
      <w:r w:rsidRPr="00B824C0">
        <w:rPr>
          <w:rFonts w:ascii="標楷體" w:eastAsia="標楷體" w:hAnsi="標楷體"/>
        </w:rPr>
        <w:t>/</w:t>
      </w:r>
      <w:r w:rsidRPr="00B824C0">
        <w:rPr>
          <w:rFonts w:ascii="標楷體" w:eastAsia="標楷體" w:hAnsi="標楷體" w:hint="eastAsia"/>
        </w:rPr>
        <w:t>時</w:t>
      </w:r>
      <w:r>
        <w:rPr>
          <w:rFonts w:ascii="標楷體" w:eastAsia="標楷體" w:hAnsi="標楷體" w:hint="eastAsia"/>
        </w:rPr>
        <w:t>共</w:t>
      </w:r>
      <w:r>
        <w:rPr>
          <w:rFonts w:ascii="標楷體" w:eastAsia="標楷體" w:hAnsi="標楷體"/>
        </w:rPr>
        <w:t>345</w:t>
      </w:r>
      <w:r>
        <w:rPr>
          <w:rFonts w:ascii="標楷體" w:eastAsia="標楷體" w:hAnsi="標楷體" w:hint="eastAsia"/>
        </w:rPr>
        <w:t>元</w:t>
      </w:r>
      <w:r w:rsidRPr="00B824C0">
        <w:rPr>
          <w:rFonts w:ascii="標楷體" w:eastAsia="標楷體" w:hAnsi="標楷體" w:hint="eastAsia"/>
        </w:rPr>
        <w:t>）。</w:t>
      </w:r>
    </w:p>
    <w:p w:rsidR="00C54FA5" w:rsidRDefault="00C54FA5" w:rsidP="00EF5D6B">
      <w:pPr>
        <w:pStyle w:val="PlainText"/>
        <w:rPr>
          <w:rFonts w:ascii="標楷體" w:eastAsia="標楷體" w:hAnsi="標楷體"/>
        </w:rPr>
      </w:pPr>
      <w:r w:rsidRPr="00B824C0">
        <w:rPr>
          <w:rFonts w:ascii="標楷體" w:eastAsia="標楷體" w:hAnsi="標楷體" w:hint="eastAsia"/>
        </w:rPr>
        <w:t xml:space="preserve">　　</w:t>
      </w:r>
      <w:r w:rsidRPr="00B824C0">
        <w:rPr>
          <w:rFonts w:ascii="標楷體" w:eastAsia="標楷體" w:hAnsi="標楷體"/>
        </w:rPr>
        <w:t>2.</w:t>
      </w:r>
      <w:r w:rsidRPr="00B824C0">
        <w:rPr>
          <w:rFonts w:ascii="標楷體" w:eastAsia="標楷體" w:hAnsi="標楷體" w:hint="eastAsia"/>
        </w:rPr>
        <w:t>給參與的大學伴服務學習證明。</w:t>
      </w:r>
    </w:p>
    <w:p w:rsidR="00C54FA5" w:rsidRPr="00EF5D6B" w:rsidRDefault="00C54FA5" w:rsidP="00EF5D6B">
      <w:pPr>
        <w:pStyle w:val="PlainText"/>
        <w:rPr>
          <w:rFonts w:ascii="標楷體" w:eastAsia="標楷體" w:hAnsi="標楷體"/>
        </w:rPr>
      </w:pPr>
    </w:p>
    <w:p w:rsidR="00C54FA5" w:rsidRPr="00B824C0" w:rsidRDefault="00C54FA5">
      <w:pPr>
        <w:rPr>
          <w:rFonts w:ascii="標楷體" w:eastAsia="標楷體" w:hAnsi="標楷體"/>
          <w:szCs w:val="24"/>
        </w:rPr>
      </w:pPr>
      <w:r w:rsidRPr="006A69D0">
        <w:rPr>
          <w:rFonts w:ascii="標楷體" w:eastAsia="標楷體" w:hAnsi="標楷體" w:hint="eastAsia"/>
          <w:szCs w:val="24"/>
        </w:rPr>
        <w:t>請有意願同學填寫履歷表，於</w:t>
      </w:r>
      <w:r w:rsidRPr="006A69D0">
        <w:rPr>
          <w:rFonts w:ascii="標楷體" w:eastAsia="標楷體" w:hAnsi="標楷體"/>
          <w:b/>
          <w:color w:val="FF0000"/>
          <w:szCs w:val="24"/>
        </w:rPr>
        <w:t>3</w:t>
      </w:r>
      <w:r w:rsidRPr="006A69D0">
        <w:rPr>
          <w:rFonts w:ascii="標楷體" w:eastAsia="標楷體" w:hAnsi="標楷體" w:hint="eastAsia"/>
          <w:b/>
          <w:color w:val="FF0000"/>
          <w:szCs w:val="24"/>
        </w:rPr>
        <w:t>月</w:t>
      </w:r>
      <w:r>
        <w:rPr>
          <w:rFonts w:ascii="標楷體" w:eastAsia="標楷體" w:hAnsi="標楷體"/>
          <w:b/>
          <w:color w:val="FF0000"/>
          <w:szCs w:val="24"/>
        </w:rPr>
        <w:t>4</w:t>
      </w:r>
      <w:r w:rsidRPr="006A69D0">
        <w:rPr>
          <w:rFonts w:ascii="標楷體" w:eastAsia="標楷體" w:hAnsi="標楷體" w:hint="eastAsia"/>
          <w:b/>
          <w:color w:val="FF0000"/>
          <w:szCs w:val="24"/>
        </w:rPr>
        <w:t>日（星期</w:t>
      </w:r>
      <w:r>
        <w:rPr>
          <w:rFonts w:ascii="標楷體" w:eastAsia="標楷體" w:hAnsi="標楷體" w:hint="eastAsia"/>
          <w:b/>
          <w:color w:val="FF0000"/>
          <w:szCs w:val="24"/>
        </w:rPr>
        <w:t>三</w:t>
      </w:r>
      <w:r w:rsidRPr="006A69D0">
        <w:rPr>
          <w:rFonts w:ascii="標楷體" w:eastAsia="標楷體" w:hAnsi="標楷體" w:hint="eastAsia"/>
          <w:b/>
          <w:color w:val="FF0000"/>
          <w:szCs w:val="24"/>
        </w:rPr>
        <w:t>）中午十二點</w:t>
      </w:r>
      <w:r w:rsidRPr="006A69D0">
        <w:rPr>
          <w:rFonts w:ascii="標楷體" w:eastAsia="標楷體" w:hAnsi="標楷體" w:hint="eastAsia"/>
          <w:szCs w:val="24"/>
        </w:rPr>
        <w:t>前送至學務處課外組或</w:t>
      </w:r>
      <w:r w:rsidRPr="006A69D0">
        <w:rPr>
          <w:rFonts w:ascii="標楷體" w:eastAsia="標楷體" w:hAnsi="標楷體"/>
          <w:szCs w:val="24"/>
        </w:rPr>
        <w:t>mail</w:t>
      </w:r>
      <w:r w:rsidRPr="006A69D0">
        <w:rPr>
          <w:rFonts w:ascii="標楷體" w:eastAsia="標楷體" w:hAnsi="標楷體" w:hint="eastAsia"/>
          <w:szCs w:val="24"/>
        </w:rPr>
        <w:t>至</w:t>
      </w:r>
      <w:r w:rsidRPr="006A69D0">
        <w:rPr>
          <w:rFonts w:ascii="標楷體" w:eastAsia="標楷體" w:hAnsi="標楷體"/>
          <w:szCs w:val="24"/>
        </w:rPr>
        <w:t>humble0329@hotmail.com(</w:t>
      </w:r>
      <w:r w:rsidRPr="006A69D0">
        <w:rPr>
          <w:rFonts w:ascii="標楷體" w:eastAsia="標楷體" w:hAnsi="標楷體" w:hint="eastAsia"/>
          <w:szCs w:val="24"/>
        </w:rPr>
        <w:t>主旨</w:t>
      </w:r>
      <w:r w:rsidRPr="006A69D0">
        <w:rPr>
          <w:rFonts w:ascii="標楷體" w:eastAsia="標楷體" w:hAnsi="標楷體"/>
          <w:szCs w:val="24"/>
        </w:rPr>
        <w:t>:</w:t>
      </w:r>
      <w:r w:rsidRPr="006A69D0">
        <w:rPr>
          <w:rFonts w:ascii="標楷體" w:eastAsia="標楷體" w:hAnsi="標楷體" w:hint="eastAsia"/>
          <w:szCs w:val="24"/>
        </w:rPr>
        <w:t>學伴徵選</w:t>
      </w:r>
      <w:r w:rsidRPr="006A69D0">
        <w:rPr>
          <w:rFonts w:ascii="標楷體" w:eastAsia="標楷體" w:hAnsi="標楷體"/>
          <w:szCs w:val="24"/>
        </w:rPr>
        <w:t>)</w:t>
      </w:r>
      <w:r w:rsidRPr="006A69D0">
        <w:rPr>
          <w:rFonts w:ascii="標楷體" w:eastAsia="標楷體" w:hAnsi="標楷體" w:hint="eastAsia"/>
          <w:szCs w:val="24"/>
        </w:rPr>
        <w:t>，</w:t>
      </w:r>
      <w:r>
        <w:rPr>
          <w:rFonts w:ascii="標楷體" w:eastAsia="標楷體" w:hAnsi="標楷體" w:hint="eastAsia"/>
          <w:szCs w:val="24"/>
        </w:rPr>
        <w:t>錄取名單公告</w:t>
      </w:r>
      <w:r w:rsidRPr="006A69D0">
        <w:rPr>
          <w:rFonts w:ascii="標楷體" w:eastAsia="標楷體" w:hAnsi="標楷體" w:hint="eastAsia"/>
          <w:szCs w:val="24"/>
        </w:rPr>
        <w:t>於臉書社團</w:t>
      </w:r>
      <w:r w:rsidRPr="006A69D0">
        <w:rPr>
          <w:rFonts w:ascii="標楷體" w:eastAsia="標楷體" w:hAnsi="標楷體"/>
          <w:szCs w:val="24"/>
        </w:rPr>
        <w:t>(</w:t>
      </w:r>
      <w:r w:rsidRPr="006A69D0">
        <w:rPr>
          <w:rFonts w:ascii="標楷體" w:eastAsia="標楷體" w:hAnsi="標楷體" w:hint="eastAsia"/>
          <w:szCs w:val="24"/>
        </w:rPr>
        <w:t>請搜尋</w:t>
      </w:r>
      <w:r w:rsidRPr="006A69D0">
        <w:rPr>
          <w:rFonts w:ascii="標楷體" w:eastAsia="標楷體" w:hAnsi="標楷體"/>
          <w:szCs w:val="24"/>
        </w:rPr>
        <w:t>:</w:t>
      </w:r>
      <w:r w:rsidRPr="006A69D0">
        <w:rPr>
          <w:rFonts w:ascii="標楷體" w:eastAsia="標楷體" w:hAnsi="標楷體" w:hint="eastAsia"/>
          <w:szCs w:val="24"/>
        </w:rPr>
        <w:t>高雄大學數位學伴計畫</w:t>
      </w:r>
      <w:r w:rsidRPr="006A69D0">
        <w:rPr>
          <w:rFonts w:ascii="標楷體" w:eastAsia="標楷體" w:hAnsi="標楷體"/>
          <w:szCs w:val="24"/>
        </w:rPr>
        <w:t>)</w:t>
      </w:r>
      <w:r w:rsidRPr="00B824C0">
        <w:rPr>
          <w:rFonts w:ascii="標楷體" w:eastAsia="標楷體" w:hAnsi="標楷體" w:hint="eastAsia"/>
          <w:szCs w:val="24"/>
        </w:rPr>
        <w:t>。</w:t>
      </w:r>
    </w:p>
    <w:p w:rsidR="00C54FA5" w:rsidRPr="00B824C0" w:rsidRDefault="00C54FA5">
      <w:pPr>
        <w:rPr>
          <w:rFonts w:ascii="標楷體" w:eastAsia="標楷體" w:hAnsi="標楷體"/>
          <w:szCs w:val="24"/>
        </w:rPr>
      </w:pPr>
    </w:p>
    <w:tbl>
      <w:tblPr>
        <w:tblW w:w="824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56"/>
        <w:gridCol w:w="748"/>
        <w:gridCol w:w="992"/>
        <w:gridCol w:w="1848"/>
        <w:gridCol w:w="650"/>
        <w:gridCol w:w="663"/>
        <w:gridCol w:w="663"/>
        <w:gridCol w:w="2122"/>
      </w:tblGrid>
      <w:tr w:rsidR="00C54FA5" w:rsidRPr="00B824C0" w:rsidTr="00EF5D6B">
        <w:trPr>
          <w:trHeight w:val="566"/>
        </w:trPr>
        <w:tc>
          <w:tcPr>
            <w:tcW w:w="8242" w:type="dxa"/>
            <w:gridSpan w:val="8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C54FA5" w:rsidRPr="00B824C0" w:rsidRDefault="00C54FA5" w:rsidP="00912401">
            <w:pPr>
              <w:spacing w:before="240" w:line="520" w:lineRule="exact"/>
              <w:jc w:val="distribute"/>
              <w:rPr>
                <w:rFonts w:ascii="標楷體" w:eastAsia="標楷體" w:hAnsi="標楷體"/>
                <w:sz w:val="40"/>
                <w:szCs w:val="40"/>
              </w:rPr>
            </w:pPr>
            <w:r w:rsidRPr="00B824C0">
              <w:rPr>
                <w:rFonts w:ascii="標楷體" w:eastAsia="標楷體" w:hAnsi="標楷體" w:hint="eastAsia"/>
                <w:sz w:val="40"/>
                <w:szCs w:val="40"/>
              </w:rPr>
              <w:t>國立高雄大學大學伴履歷表</w:t>
            </w:r>
          </w:p>
        </w:tc>
      </w:tr>
      <w:tr w:rsidR="00C54FA5" w:rsidRPr="00B824C0" w:rsidTr="00EF5D6B">
        <w:trPr>
          <w:trHeight w:val="520"/>
        </w:trPr>
        <w:tc>
          <w:tcPr>
            <w:tcW w:w="556" w:type="dxa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:rsidR="00C54FA5" w:rsidRPr="00B824C0" w:rsidRDefault="00C54FA5" w:rsidP="00912401">
            <w:pPr>
              <w:tabs>
                <w:tab w:val="right" w:pos="10773"/>
              </w:tabs>
              <w:spacing w:before="60" w:after="60" w:line="5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824C0">
              <w:rPr>
                <w:rFonts w:ascii="標楷體" w:eastAsia="標楷體" w:hAnsi="標楷體" w:hint="eastAsia"/>
                <w:szCs w:val="24"/>
              </w:rPr>
              <w:t>個人資料</w:t>
            </w:r>
          </w:p>
        </w:tc>
        <w:tc>
          <w:tcPr>
            <w:tcW w:w="1740" w:type="dxa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54FA5" w:rsidRPr="00B824C0" w:rsidRDefault="00C54FA5" w:rsidP="00912401">
            <w:pPr>
              <w:tabs>
                <w:tab w:val="right" w:pos="10773"/>
              </w:tabs>
              <w:spacing w:before="60" w:after="60" w:line="5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824C0">
              <w:rPr>
                <w:rFonts w:ascii="標楷體" w:eastAsia="標楷體" w:hAnsi="標楷體" w:hint="eastAsia"/>
                <w:szCs w:val="24"/>
              </w:rPr>
              <w:t>姓</w:t>
            </w:r>
            <w:r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B824C0">
              <w:rPr>
                <w:rFonts w:ascii="標楷體" w:eastAsia="標楷體" w:hAnsi="標楷體" w:hint="eastAsia"/>
                <w:szCs w:val="24"/>
              </w:rPr>
              <w:t>名</w:t>
            </w:r>
          </w:p>
        </w:tc>
        <w:tc>
          <w:tcPr>
            <w:tcW w:w="1848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FA5" w:rsidRPr="00B824C0" w:rsidRDefault="00C54FA5" w:rsidP="00912401">
            <w:pPr>
              <w:tabs>
                <w:tab w:val="right" w:pos="10773"/>
              </w:tabs>
              <w:spacing w:before="60" w:after="6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1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FA5" w:rsidRPr="00EF5D6B" w:rsidRDefault="00C54FA5" w:rsidP="00912401">
            <w:pPr>
              <w:tabs>
                <w:tab w:val="right" w:pos="10773"/>
              </w:tabs>
              <w:spacing w:before="60" w:after="60" w:line="52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B824C0">
              <w:rPr>
                <w:rFonts w:ascii="標楷體" w:eastAsia="標楷體" w:hAnsi="標楷體" w:hint="eastAsia"/>
                <w:szCs w:val="24"/>
              </w:rPr>
              <w:t>系</w:t>
            </w:r>
            <w:r>
              <w:rPr>
                <w:rFonts w:ascii="標楷體" w:eastAsia="標楷體" w:hAnsi="標楷體" w:hint="eastAsia"/>
                <w:szCs w:val="24"/>
              </w:rPr>
              <w:t xml:space="preserve">　級</w:t>
            </w:r>
          </w:p>
        </w:tc>
        <w:tc>
          <w:tcPr>
            <w:tcW w:w="278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54FA5" w:rsidRPr="00B824C0" w:rsidRDefault="00C54FA5" w:rsidP="00912401">
            <w:pPr>
              <w:tabs>
                <w:tab w:val="right" w:pos="10773"/>
              </w:tabs>
              <w:spacing w:before="60" w:after="60" w:line="52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54FA5" w:rsidRPr="00B824C0" w:rsidTr="00EF5D6B">
        <w:trPr>
          <w:trHeight w:val="110"/>
        </w:trPr>
        <w:tc>
          <w:tcPr>
            <w:tcW w:w="556" w:type="dxa"/>
            <w:vMerge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</w:tcPr>
          <w:p w:rsidR="00C54FA5" w:rsidRPr="00B824C0" w:rsidRDefault="00C54FA5" w:rsidP="00912401">
            <w:pPr>
              <w:tabs>
                <w:tab w:val="right" w:pos="10773"/>
              </w:tabs>
              <w:spacing w:before="60" w:after="60" w:line="52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FA5" w:rsidRPr="00B824C0" w:rsidRDefault="00C54FA5" w:rsidP="00912401">
            <w:pPr>
              <w:tabs>
                <w:tab w:val="right" w:pos="10773"/>
              </w:tabs>
              <w:spacing w:before="60" w:after="60" w:line="5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生</w:t>
            </w:r>
            <w:r>
              <w:rPr>
                <w:rFonts w:ascii="標楷體" w:eastAsia="標楷體" w:hAnsi="標楷體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54FA5" w:rsidRPr="00B824C0" w:rsidRDefault="00C54FA5" w:rsidP="00912401">
            <w:pPr>
              <w:tabs>
                <w:tab w:val="right" w:pos="10773"/>
              </w:tabs>
              <w:spacing w:before="60" w:after="6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54FA5" w:rsidRPr="00B824C0" w:rsidRDefault="00C54FA5" w:rsidP="00912401">
            <w:pPr>
              <w:tabs>
                <w:tab w:val="right" w:pos="10773"/>
              </w:tabs>
              <w:spacing w:before="60" w:after="60" w:line="5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824C0">
              <w:rPr>
                <w:rFonts w:ascii="標楷體" w:eastAsia="標楷體" w:hAnsi="標楷體" w:hint="eastAsia"/>
                <w:szCs w:val="24"/>
              </w:rPr>
              <w:t>學</w:t>
            </w:r>
            <w:r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Pr="00B824C0">
              <w:rPr>
                <w:rFonts w:ascii="標楷體" w:eastAsia="標楷體" w:hAnsi="標楷體" w:hint="eastAsia"/>
                <w:szCs w:val="24"/>
              </w:rPr>
              <w:t>號</w:t>
            </w:r>
          </w:p>
        </w:tc>
        <w:tc>
          <w:tcPr>
            <w:tcW w:w="2785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54FA5" w:rsidRPr="00B824C0" w:rsidRDefault="00C54FA5" w:rsidP="00912401">
            <w:pPr>
              <w:tabs>
                <w:tab w:val="right" w:pos="10773"/>
              </w:tabs>
              <w:spacing w:before="60" w:after="60" w:line="52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54FA5" w:rsidRPr="00B824C0" w:rsidTr="00EF5D6B">
        <w:trPr>
          <w:trHeight w:val="565"/>
        </w:trPr>
        <w:tc>
          <w:tcPr>
            <w:tcW w:w="556" w:type="dxa"/>
            <w:vMerge/>
            <w:tcBorders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C54FA5" w:rsidRPr="00B824C0" w:rsidRDefault="00C54FA5" w:rsidP="00912401">
            <w:pPr>
              <w:tabs>
                <w:tab w:val="right" w:pos="10773"/>
              </w:tabs>
              <w:spacing w:before="120" w:after="120" w:line="52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54FA5" w:rsidRDefault="00C54FA5" w:rsidP="00EF5D6B">
            <w:pPr>
              <w:tabs>
                <w:tab w:val="right" w:pos="10773"/>
              </w:tabs>
              <w:spacing w:before="60" w:after="60" w:line="5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身分證字號</w:t>
            </w:r>
          </w:p>
          <w:p w:rsidR="00C54FA5" w:rsidRPr="00B824C0" w:rsidRDefault="00C54FA5" w:rsidP="00EF5D6B">
            <w:pPr>
              <w:tabs>
                <w:tab w:val="right" w:pos="10773"/>
              </w:tabs>
              <w:spacing w:before="120" w:after="120" w:line="5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EF5D6B">
              <w:rPr>
                <w:rFonts w:ascii="標楷體" w:eastAsia="標楷體" w:hAnsi="標楷體"/>
                <w:sz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</w:rPr>
              <w:t>活動</w:t>
            </w:r>
            <w:r w:rsidRPr="00EF5D6B">
              <w:rPr>
                <w:rFonts w:ascii="標楷體" w:eastAsia="標楷體" w:hAnsi="標楷體" w:hint="eastAsia"/>
                <w:sz w:val="20"/>
              </w:rPr>
              <w:t>保險用</w:t>
            </w:r>
            <w:r w:rsidRPr="00EF5D6B">
              <w:rPr>
                <w:rFonts w:ascii="標楷體" w:eastAsia="標楷體" w:hAnsi="標楷體"/>
                <w:sz w:val="20"/>
              </w:rPr>
              <w:t>)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54FA5" w:rsidRPr="00B824C0" w:rsidRDefault="00C54FA5" w:rsidP="00912401">
            <w:pPr>
              <w:tabs>
                <w:tab w:val="right" w:pos="10773"/>
              </w:tabs>
              <w:spacing w:before="120" w:after="120"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FA5" w:rsidRPr="00B824C0" w:rsidRDefault="00C54FA5" w:rsidP="00EF5D6B">
            <w:pPr>
              <w:tabs>
                <w:tab w:val="right" w:pos="10773"/>
              </w:tabs>
              <w:spacing w:before="60" w:after="60" w:line="5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824C0">
              <w:rPr>
                <w:rFonts w:ascii="標楷體" w:eastAsia="標楷體" w:hAnsi="標楷體" w:hint="eastAsia"/>
                <w:szCs w:val="24"/>
              </w:rPr>
              <w:t>性別</w:t>
            </w:r>
          </w:p>
        </w:tc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54FA5" w:rsidRPr="00B824C0" w:rsidRDefault="00C54FA5" w:rsidP="00912401">
            <w:pPr>
              <w:tabs>
                <w:tab w:val="right" w:pos="10773"/>
              </w:tabs>
              <w:spacing w:before="120" w:after="120" w:line="52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4FA5" w:rsidRPr="00B824C0" w:rsidRDefault="00C54FA5" w:rsidP="00912401">
            <w:pPr>
              <w:tabs>
                <w:tab w:val="right" w:pos="10773"/>
              </w:tabs>
              <w:spacing w:before="120" w:after="120" w:line="5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824C0">
              <w:rPr>
                <w:rFonts w:ascii="標楷體" w:eastAsia="標楷體" w:hAnsi="標楷體" w:hint="eastAsia"/>
                <w:szCs w:val="24"/>
              </w:rPr>
              <w:t>手機</w:t>
            </w: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54FA5" w:rsidRPr="00B824C0" w:rsidRDefault="00C54FA5" w:rsidP="00912401">
            <w:pPr>
              <w:tabs>
                <w:tab w:val="right" w:pos="10773"/>
              </w:tabs>
              <w:spacing w:before="120" w:after="120" w:line="52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54FA5" w:rsidRPr="00B824C0" w:rsidTr="00EF5D6B">
        <w:trPr>
          <w:trHeight w:val="577"/>
        </w:trPr>
        <w:tc>
          <w:tcPr>
            <w:tcW w:w="5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54FA5" w:rsidRPr="00B824C0" w:rsidRDefault="00C54FA5" w:rsidP="00912401">
            <w:pPr>
              <w:tabs>
                <w:tab w:val="right" w:pos="10773"/>
              </w:tabs>
              <w:spacing w:line="5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戶籍</w:t>
            </w:r>
          </w:p>
          <w:p w:rsidR="00C54FA5" w:rsidRPr="00B824C0" w:rsidRDefault="00C54FA5" w:rsidP="00912401">
            <w:pPr>
              <w:tabs>
                <w:tab w:val="right" w:pos="10773"/>
              </w:tabs>
              <w:spacing w:line="5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824C0">
              <w:rPr>
                <w:rFonts w:ascii="標楷體" w:eastAsia="標楷體" w:hAnsi="標楷體" w:hint="eastAsia"/>
                <w:szCs w:val="24"/>
              </w:rPr>
              <w:t>地址</w:t>
            </w:r>
          </w:p>
        </w:tc>
        <w:tc>
          <w:tcPr>
            <w:tcW w:w="768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54FA5" w:rsidRPr="00B824C0" w:rsidRDefault="00C54FA5" w:rsidP="00912401">
            <w:pPr>
              <w:tabs>
                <w:tab w:val="right" w:pos="10773"/>
              </w:tabs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54FA5" w:rsidRPr="00B824C0" w:rsidTr="008D19AD">
        <w:trPr>
          <w:trHeight w:val="449"/>
        </w:trPr>
        <w:tc>
          <w:tcPr>
            <w:tcW w:w="1304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C54FA5" w:rsidRDefault="00C54FA5" w:rsidP="00912401">
            <w:pPr>
              <w:tabs>
                <w:tab w:val="right" w:pos="10773"/>
              </w:tabs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應徵對象</w:t>
            </w:r>
          </w:p>
          <w:p w:rsidR="00C54FA5" w:rsidRPr="002C33A8" w:rsidRDefault="00C54FA5" w:rsidP="00912401">
            <w:pPr>
              <w:tabs>
                <w:tab w:val="right" w:pos="10773"/>
              </w:tabs>
              <w:spacing w:line="520" w:lineRule="exact"/>
              <w:jc w:val="center"/>
              <w:rPr>
                <w:rFonts w:ascii="標楷體" w:eastAsia="標楷體" w:hAnsi="標楷體"/>
                <w:sz w:val="20"/>
              </w:rPr>
            </w:pPr>
            <w:r w:rsidRPr="002C33A8">
              <w:rPr>
                <w:rFonts w:ascii="標楷體" w:eastAsia="標楷體" w:hAnsi="標楷體"/>
                <w:sz w:val="20"/>
              </w:rPr>
              <w:t xml:space="preserve"> (</w:t>
            </w:r>
            <w:r w:rsidRPr="002C33A8">
              <w:rPr>
                <w:rFonts w:ascii="標楷體" w:eastAsia="標楷體" w:hAnsi="標楷體" w:hint="eastAsia"/>
                <w:sz w:val="20"/>
              </w:rPr>
              <w:t>可複選</w:t>
            </w:r>
            <w:r w:rsidRPr="002C33A8">
              <w:rPr>
                <w:rFonts w:ascii="標楷體" w:eastAsia="標楷體" w:hAnsi="標楷體"/>
                <w:sz w:val="20"/>
              </w:rPr>
              <w:t>)</w:t>
            </w:r>
          </w:p>
        </w:tc>
        <w:tc>
          <w:tcPr>
            <w:tcW w:w="6938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C54FA5" w:rsidRPr="008D19AD" w:rsidRDefault="00C54FA5" w:rsidP="00142F41">
            <w:pPr>
              <w:tabs>
                <w:tab w:val="right" w:pos="10773"/>
              </w:tabs>
              <w:spacing w:line="520" w:lineRule="exact"/>
              <w:rPr>
                <w:rFonts w:ascii="標楷體" w:eastAsia="標楷體" w:hAnsi="標楷體"/>
                <w:szCs w:val="24"/>
              </w:rPr>
            </w:pPr>
            <w:r w:rsidRPr="008D19AD">
              <w:rPr>
                <w:rFonts w:ascii="標楷體" w:eastAsia="標楷體" w:hAnsi="標楷體" w:hint="eastAsia"/>
                <w:szCs w:val="24"/>
              </w:rPr>
              <w:t>□國小</w:t>
            </w:r>
            <w:r w:rsidRPr="008D19AD">
              <w:rPr>
                <w:rFonts w:ascii="標楷體" w:eastAsia="標楷體" w:hAnsi="標楷體"/>
                <w:szCs w:val="24"/>
              </w:rPr>
              <w:t>:</w:t>
            </w:r>
            <w:r w:rsidRPr="008D19AD">
              <w:rPr>
                <w:rFonts w:ascii="標楷體" w:eastAsia="標楷體" w:hAnsi="標楷體" w:hint="eastAsia"/>
                <w:szCs w:val="24"/>
              </w:rPr>
              <w:t>星期二、四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  <w:r w:rsidRPr="008D19AD">
              <w:rPr>
                <w:rFonts w:ascii="標楷體" w:eastAsia="標楷體" w:hAnsi="標楷體" w:hint="eastAsia"/>
                <w:szCs w:val="24"/>
              </w:rPr>
              <w:t>下午</w:t>
            </w:r>
            <w:r w:rsidRPr="008D19AD">
              <w:rPr>
                <w:rFonts w:ascii="標楷體" w:eastAsia="標楷體" w:hAnsi="標楷體"/>
                <w:szCs w:val="24"/>
              </w:rPr>
              <w:t>16:20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  <w:r w:rsidRPr="008D19AD">
              <w:rPr>
                <w:rFonts w:ascii="標楷體" w:eastAsia="標楷體" w:hAnsi="標楷體" w:hint="eastAsia"/>
                <w:szCs w:val="24"/>
              </w:rPr>
              <w:t>至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  <w:r w:rsidRPr="008D19AD">
              <w:rPr>
                <w:rFonts w:ascii="標楷體" w:eastAsia="標楷體" w:hAnsi="標楷體"/>
                <w:szCs w:val="24"/>
              </w:rPr>
              <w:t>17:50</w:t>
            </w:r>
            <w:r w:rsidRPr="008D19AD">
              <w:rPr>
                <w:rFonts w:ascii="標楷體" w:eastAsia="標楷體" w:hAnsi="標楷體" w:hint="eastAsia"/>
                <w:szCs w:val="24"/>
              </w:rPr>
              <w:t xml:space="preserve">　</w:t>
            </w:r>
          </w:p>
        </w:tc>
      </w:tr>
      <w:tr w:rsidR="00C54FA5" w:rsidRPr="00B824C0" w:rsidTr="0094592A">
        <w:trPr>
          <w:trHeight w:val="552"/>
        </w:trPr>
        <w:tc>
          <w:tcPr>
            <w:tcW w:w="1304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</w:tcPr>
          <w:p w:rsidR="00C54FA5" w:rsidRPr="00B824C0" w:rsidRDefault="00C54FA5" w:rsidP="00912401">
            <w:pPr>
              <w:tabs>
                <w:tab w:val="right" w:pos="10773"/>
              </w:tabs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938" w:type="dxa"/>
            <w:gridSpan w:val="6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54FA5" w:rsidRPr="008D19AD" w:rsidRDefault="00C54FA5" w:rsidP="007D6EA6">
            <w:pPr>
              <w:tabs>
                <w:tab w:val="right" w:pos="10773"/>
              </w:tabs>
              <w:spacing w:line="520" w:lineRule="exact"/>
              <w:rPr>
                <w:rFonts w:ascii="標楷體" w:eastAsia="標楷體" w:hAnsi="標楷體"/>
                <w:szCs w:val="24"/>
              </w:rPr>
            </w:pPr>
            <w:r w:rsidRPr="008D19AD">
              <w:rPr>
                <w:rFonts w:ascii="標楷體" w:eastAsia="標楷體" w:hAnsi="標楷體" w:hint="eastAsia"/>
                <w:szCs w:val="24"/>
              </w:rPr>
              <w:t>□國小</w:t>
            </w:r>
            <w:r w:rsidRPr="008D19AD">
              <w:rPr>
                <w:rFonts w:ascii="標楷體" w:eastAsia="標楷體" w:hAnsi="標楷體"/>
                <w:szCs w:val="24"/>
              </w:rPr>
              <w:t>:</w:t>
            </w:r>
            <w:r w:rsidRPr="008D19AD">
              <w:rPr>
                <w:rFonts w:ascii="標楷體" w:eastAsia="標楷體" w:hAnsi="標楷體" w:hint="eastAsia"/>
                <w:szCs w:val="24"/>
              </w:rPr>
              <w:t>星期二、四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  <w:r w:rsidRPr="008D19AD">
              <w:rPr>
                <w:rFonts w:ascii="標楷體" w:eastAsia="標楷體" w:hAnsi="標楷體" w:hint="eastAsia"/>
                <w:szCs w:val="24"/>
              </w:rPr>
              <w:t>晚上</w:t>
            </w:r>
            <w:r w:rsidRPr="008D19AD">
              <w:rPr>
                <w:rFonts w:ascii="標楷體" w:eastAsia="標楷體" w:hAnsi="標楷體"/>
                <w:szCs w:val="24"/>
              </w:rPr>
              <w:t>19</w:t>
            </w:r>
            <w:r>
              <w:rPr>
                <w:rFonts w:ascii="標楷體" w:eastAsia="標楷體" w:hAnsi="標楷體"/>
                <w:szCs w:val="24"/>
              </w:rPr>
              <w:t xml:space="preserve">:00 </w:t>
            </w:r>
            <w:r>
              <w:rPr>
                <w:rFonts w:ascii="標楷體" w:eastAsia="標楷體" w:hAnsi="標楷體" w:hint="eastAsia"/>
                <w:szCs w:val="24"/>
              </w:rPr>
              <w:t>至</w:t>
            </w:r>
            <w:r>
              <w:rPr>
                <w:rFonts w:ascii="標楷體" w:eastAsia="標楷體" w:hAnsi="標楷體"/>
                <w:szCs w:val="24"/>
              </w:rPr>
              <w:t xml:space="preserve"> 20:30</w:t>
            </w:r>
            <w:r>
              <w:rPr>
                <w:rFonts w:ascii="標楷體" w:eastAsia="標楷體" w:hAnsi="標楷體" w:hint="eastAsia"/>
                <w:szCs w:val="24"/>
              </w:rPr>
              <w:t xml:space="preserve">　</w:t>
            </w:r>
          </w:p>
        </w:tc>
      </w:tr>
      <w:tr w:rsidR="00C54FA5" w:rsidRPr="00B824C0" w:rsidTr="007D6EA6">
        <w:trPr>
          <w:trHeight w:val="464"/>
        </w:trPr>
        <w:tc>
          <w:tcPr>
            <w:tcW w:w="1304" w:type="dxa"/>
            <w:gridSpan w:val="2"/>
            <w:vMerge/>
            <w:tcBorders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C54FA5" w:rsidRPr="00B824C0" w:rsidRDefault="00C54FA5" w:rsidP="00912401">
            <w:pPr>
              <w:tabs>
                <w:tab w:val="right" w:pos="10773"/>
              </w:tabs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938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C54FA5" w:rsidRPr="008D19AD" w:rsidRDefault="00C54FA5" w:rsidP="008D19AD">
            <w:pPr>
              <w:tabs>
                <w:tab w:val="right" w:pos="10773"/>
              </w:tabs>
              <w:spacing w:line="520" w:lineRule="exact"/>
              <w:rPr>
                <w:rFonts w:ascii="標楷體" w:eastAsia="標楷體" w:hAnsi="標楷體"/>
                <w:szCs w:val="24"/>
              </w:rPr>
            </w:pPr>
            <w:r w:rsidRPr="008D19AD">
              <w:rPr>
                <w:rFonts w:ascii="標楷體" w:eastAsia="標楷體" w:hAnsi="標楷體" w:hint="eastAsia"/>
                <w:szCs w:val="24"/>
              </w:rPr>
              <w:t>□國中</w:t>
            </w:r>
            <w:r w:rsidRPr="008D19AD">
              <w:rPr>
                <w:rFonts w:ascii="標楷體" w:eastAsia="標楷體" w:hAnsi="標楷體"/>
                <w:szCs w:val="24"/>
              </w:rPr>
              <w:t>:</w:t>
            </w:r>
            <w:r w:rsidRPr="008D19AD">
              <w:rPr>
                <w:rFonts w:ascii="標楷體" w:eastAsia="標楷體" w:hAnsi="標楷體" w:hint="eastAsia"/>
                <w:szCs w:val="24"/>
              </w:rPr>
              <w:t>星期二、四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  <w:r w:rsidRPr="008D19AD">
              <w:rPr>
                <w:rFonts w:ascii="標楷體" w:eastAsia="標楷體" w:hAnsi="標楷體" w:hint="eastAsia"/>
                <w:szCs w:val="24"/>
              </w:rPr>
              <w:t>晚上</w:t>
            </w:r>
            <w:r w:rsidRPr="008D19AD">
              <w:rPr>
                <w:rFonts w:ascii="標楷體" w:eastAsia="標楷體" w:hAnsi="標楷體"/>
                <w:szCs w:val="24"/>
              </w:rPr>
              <w:t>19</w:t>
            </w:r>
            <w:r>
              <w:rPr>
                <w:rFonts w:ascii="標楷體" w:eastAsia="標楷體" w:hAnsi="標楷體"/>
                <w:szCs w:val="24"/>
              </w:rPr>
              <w:t xml:space="preserve">:00 </w:t>
            </w:r>
            <w:r>
              <w:rPr>
                <w:rFonts w:ascii="標楷體" w:eastAsia="標楷體" w:hAnsi="標楷體" w:hint="eastAsia"/>
                <w:szCs w:val="24"/>
              </w:rPr>
              <w:t>至</w:t>
            </w:r>
            <w:r>
              <w:rPr>
                <w:rFonts w:ascii="標楷體" w:eastAsia="標楷體" w:hAnsi="標楷體"/>
                <w:szCs w:val="24"/>
              </w:rPr>
              <w:t xml:space="preserve"> 20:30</w:t>
            </w:r>
            <w:r>
              <w:rPr>
                <w:rFonts w:ascii="標楷體" w:eastAsia="標楷體" w:hAnsi="標楷體" w:hint="eastAsia"/>
                <w:szCs w:val="24"/>
              </w:rPr>
              <w:t xml:space="preserve">　</w:t>
            </w:r>
          </w:p>
        </w:tc>
      </w:tr>
      <w:tr w:rsidR="00C54FA5" w:rsidRPr="00B824C0" w:rsidTr="00EF5D6B">
        <w:trPr>
          <w:trHeight w:val="449"/>
        </w:trPr>
        <w:tc>
          <w:tcPr>
            <w:tcW w:w="8242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54FA5" w:rsidRPr="00B824C0" w:rsidRDefault="00C54FA5" w:rsidP="00912401">
            <w:pPr>
              <w:tabs>
                <w:tab w:val="right" w:pos="10773"/>
              </w:tabs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824C0">
              <w:rPr>
                <w:rFonts w:ascii="標楷體" w:eastAsia="標楷體" w:hAnsi="標楷體" w:hint="eastAsia"/>
                <w:sz w:val="28"/>
                <w:szCs w:val="28"/>
              </w:rPr>
              <w:t>自　傳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或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教學</w:t>
            </w:r>
            <w:r w:rsidRPr="00B824C0">
              <w:rPr>
                <w:rFonts w:ascii="標楷體" w:eastAsia="標楷體" w:hAnsi="標楷體" w:hint="eastAsia"/>
                <w:sz w:val="28"/>
                <w:szCs w:val="28"/>
              </w:rPr>
              <w:t>經歷</w:t>
            </w:r>
          </w:p>
        </w:tc>
      </w:tr>
      <w:tr w:rsidR="00C54FA5" w:rsidRPr="00B824C0" w:rsidTr="00CF7528">
        <w:trPr>
          <w:trHeight w:val="5327"/>
        </w:trPr>
        <w:tc>
          <w:tcPr>
            <w:tcW w:w="8242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54FA5" w:rsidRPr="00B824C0" w:rsidRDefault="00C54FA5" w:rsidP="00912401">
            <w:pPr>
              <w:tabs>
                <w:tab w:val="right" w:pos="10773"/>
              </w:tabs>
              <w:spacing w:line="520" w:lineRule="exact"/>
              <w:rPr>
                <w:rFonts w:ascii="標楷體" w:eastAsia="標楷體" w:hAnsi="標楷體"/>
                <w:szCs w:val="24"/>
              </w:rPr>
            </w:pPr>
          </w:p>
        </w:tc>
      </w:tr>
    </w:tbl>
    <w:p w:rsidR="00C54FA5" w:rsidRDefault="00C54FA5" w:rsidP="008D19A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備註</w:t>
      </w:r>
      <w:r>
        <w:rPr>
          <w:rFonts w:ascii="標楷體" w:eastAsia="標楷體" w:hAnsi="標楷體"/>
          <w:szCs w:val="24"/>
        </w:rPr>
        <w:t>:</w:t>
      </w:r>
      <w:r w:rsidRPr="006A69D0">
        <w:rPr>
          <w:rFonts w:ascii="標楷體" w:eastAsia="標楷體" w:hAnsi="標楷體"/>
          <w:b/>
          <w:color w:val="FF0000"/>
          <w:szCs w:val="24"/>
        </w:rPr>
        <w:t>3</w:t>
      </w:r>
      <w:r w:rsidRPr="006A69D0">
        <w:rPr>
          <w:rFonts w:ascii="標楷體" w:eastAsia="標楷體" w:hAnsi="標楷體" w:hint="eastAsia"/>
          <w:b/>
          <w:color w:val="FF0000"/>
          <w:szCs w:val="24"/>
        </w:rPr>
        <w:t>月</w:t>
      </w:r>
      <w:r>
        <w:rPr>
          <w:rFonts w:ascii="標楷體" w:eastAsia="標楷體" w:hAnsi="標楷體"/>
          <w:b/>
          <w:color w:val="FF0000"/>
          <w:szCs w:val="24"/>
        </w:rPr>
        <w:t>4</w:t>
      </w:r>
      <w:r w:rsidRPr="006A69D0">
        <w:rPr>
          <w:rFonts w:ascii="標楷體" w:eastAsia="標楷體" w:hAnsi="標楷體" w:hint="eastAsia"/>
          <w:b/>
          <w:color w:val="FF0000"/>
          <w:szCs w:val="24"/>
        </w:rPr>
        <w:t>日（星期</w:t>
      </w:r>
      <w:r>
        <w:rPr>
          <w:rFonts w:ascii="標楷體" w:eastAsia="標楷體" w:hAnsi="標楷體" w:hint="eastAsia"/>
          <w:b/>
          <w:color w:val="FF0000"/>
          <w:szCs w:val="24"/>
        </w:rPr>
        <w:t>三</w:t>
      </w:r>
      <w:r w:rsidRPr="006A69D0">
        <w:rPr>
          <w:rFonts w:ascii="標楷體" w:eastAsia="標楷體" w:hAnsi="標楷體" w:hint="eastAsia"/>
          <w:b/>
          <w:color w:val="FF0000"/>
          <w:szCs w:val="24"/>
        </w:rPr>
        <w:t>）中午十二點</w:t>
      </w:r>
      <w:r w:rsidRPr="006A69D0">
        <w:rPr>
          <w:rFonts w:ascii="標楷體" w:eastAsia="標楷體" w:hAnsi="標楷體" w:hint="eastAsia"/>
          <w:szCs w:val="24"/>
        </w:rPr>
        <w:t>前送至學務處課外組或</w:t>
      </w:r>
    </w:p>
    <w:p w:rsidR="00C54FA5" w:rsidRDefault="00C54FA5" w:rsidP="008D19AD">
      <w:pPr>
        <w:rPr>
          <w:rFonts w:ascii="標楷體" w:eastAsia="標楷體" w:hAnsi="標楷體"/>
          <w:szCs w:val="24"/>
        </w:rPr>
      </w:pPr>
      <w:r w:rsidRPr="006A69D0">
        <w:rPr>
          <w:rFonts w:ascii="標楷體" w:eastAsia="標楷體" w:hAnsi="標楷體"/>
          <w:szCs w:val="24"/>
        </w:rPr>
        <w:t>mail</w:t>
      </w:r>
      <w:r w:rsidRPr="006A69D0">
        <w:rPr>
          <w:rFonts w:ascii="標楷體" w:eastAsia="標楷體" w:hAnsi="標楷體" w:hint="eastAsia"/>
          <w:szCs w:val="24"/>
        </w:rPr>
        <w:t>至</w:t>
      </w:r>
      <w:r w:rsidRPr="006A69D0">
        <w:rPr>
          <w:rFonts w:ascii="標楷體" w:eastAsia="標楷體" w:hAnsi="標楷體"/>
          <w:szCs w:val="24"/>
        </w:rPr>
        <w:t>humble0329@hotmail.com(</w:t>
      </w:r>
      <w:r w:rsidRPr="006A69D0">
        <w:rPr>
          <w:rFonts w:ascii="標楷體" w:eastAsia="標楷體" w:hAnsi="標楷體" w:hint="eastAsia"/>
          <w:szCs w:val="24"/>
        </w:rPr>
        <w:t>主旨</w:t>
      </w:r>
      <w:r w:rsidRPr="006A69D0">
        <w:rPr>
          <w:rFonts w:ascii="標楷體" w:eastAsia="標楷體" w:hAnsi="標楷體"/>
          <w:szCs w:val="24"/>
        </w:rPr>
        <w:t>:</w:t>
      </w:r>
      <w:r w:rsidRPr="006A69D0">
        <w:rPr>
          <w:rFonts w:ascii="標楷體" w:eastAsia="標楷體" w:hAnsi="標楷體" w:hint="eastAsia"/>
          <w:szCs w:val="24"/>
        </w:rPr>
        <w:t>學伴徵選</w:t>
      </w:r>
      <w:r w:rsidRPr="006A69D0">
        <w:rPr>
          <w:rFonts w:ascii="標楷體" w:eastAsia="標楷體" w:hAnsi="標楷體"/>
          <w:szCs w:val="24"/>
        </w:rPr>
        <w:t>)</w:t>
      </w:r>
      <w:r w:rsidRPr="006A69D0">
        <w:rPr>
          <w:rFonts w:ascii="標楷體" w:eastAsia="標楷體" w:hAnsi="標楷體" w:hint="eastAsia"/>
          <w:szCs w:val="24"/>
        </w:rPr>
        <w:t>，</w:t>
      </w:r>
    </w:p>
    <w:p w:rsidR="00C54FA5" w:rsidRPr="00E17A15" w:rsidRDefault="00C54FA5" w:rsidP="008D19A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3/7(</w:t>
      </w:r>
      <w:r>
        <w:rPr>
          <w:rFonts w:ascii="標楷體" w:eastAsia="標楷體" w:hAnsi="標楷體" w:hint="eastAsia"/>
          <w:szCs w:val="24"/>
        </w:rPr>
        <w:t>六</w:t>
      </w:r>
      <w:r>
        <w:rPr>
          <w:rFonts w:ascii="標楷體" w:eastAsia="標楷體" w:hAnsi="標楷體"/>
          <w:szCs w:val="24"/>
        </w:rPr>
        <w:t>)12:00~17:00</w:t>
      </w:r>
      <w:r>
        <w:rPr>
          <w:rFonts w:ascii="標楷體" w:eastAsia="標楷體" w:hAnsi="標楷體" w:hint="eastAsia"/>
          <w:szCs w:val="24"/>
        </w:rPr>
        <w:t>教育訓練</w:t>
      </w:r>
      <w:r w:rsidRPr="008D19AD">
        <w:rPr>
          <w:rFonts w:ascii="標楷體" w:eastAsia="標楷體" w:hAnsi="標楷體"/>
          <w:color w:val="FF0000"/>
          <w:sz w:val="20"/>
        </w:rPr>
        <w:t xml:space="preserve"> </w:t>
      </w:r>
    </w:p>
    <w:sectPr w:rsidR="00C54FA5" w:rsidRPr="00E17A15" w:rsidSect="0038025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FA5" w:rsidRDefault="00C54FA5" w:rsidP="00B8757B">
      <w:r>
        <w:separator/>
      </w:r>
    </w:p>
  </w:endnote>
  <w:endnote w:type="continuationSeparator" w:id="0">
    <w:p w:rsidR="00C54FA5" w:rsidRDefault="00C54FA5" w:rsidP="00B875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FA5" w:rsidRDefault="00C54FA5" w:rsidP="00B8757B">
      <w:r>
        <w:separator/>
      </w:r>
    </w:p>
  </w:footnote>
  <w:footnote w:type="continuationSeparator" w:id="0">
    <w:p w:rsidR="00C54FA5" w:rsidRDefault="00C54FA5" w:rsidP="00B875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34E0"/>
    <w:rsid w:val="00001487"/>
    <w:rsid w:val="00001737"/>
    <w:rsid w:val="00001A68"/>
    <w:rsid w:val="000023E7"/>
    <w:rsid w:val="00003931"/>
    <w:rsid w:val="00003B34"/>
    <w:rsid w:val="000043B4"/>
    <w:rsid w:val="000046C7"/>
    <w:rsid w:val="00004E91"/>
    <w:rsid w:val="00006683"/>
    <w:rsid w:val="00006DF9"/>
    <w:rsid w:val="00010558"/>
    <w:rsid w:val="00010D51"/>
    <w:rsid w:val="00011962"/>
    <w:rsid w:val="00011EAE"/>
    <w:rsid w:val="00012A48"/>
    <w:rsid w:val="00013B43"/>
    <w:rsid w:val="00013BA8"/>
    <w:rsid w:val="00014443"/>
    <w:rsid w:val="000146B5"/>
    <w:rsid w:val="00015509"/>
    <w:rsid w:val="00015D88"/>
    <w:rsid w:val="00020812"/>
    <w:rsid w:val="000209AA"/>
    <w:rsid w:val="000237BC"/>
    <w:rsid w:val="000252D8"/>
    <w:rsid w:val="00026C6D"/>
    <w:rsid w:val="00027B90"/>
    <w:rsid w:val="00030512"/>
    <w:rsid w:val="00030C82"/>
    <w:rsid w:val="00031635"/>
    <w:rsid w:val="0003182F"/>
    <w:rsid w:val="00033F9A"/>
    <w:rsid w:val="00034618"/>
    <w:rsid w:val="000346F5"/>
    <w:rsid w:val="00036790"/>
    <w:rsid w:val="00036C49"/>
    <w:rsid w:val="00037B1C"/>
    <w:rsid w:val="00037FA9"/>
    <w:rsid w:val="0004048F"/>
    <w:rsid w:val="000411B9"/>
    <w:rsid w:val="00041DA6"/>
    <w:rsid w:val="00042849"/>
    <w:rsid w:val="0004637D"/>
    <w:rsid w:val="000477AF"/>
    <w:rsid w:val="00051C05"/>
    <w:rsid w:val="00052026"/>
    <w:rsid w:val="0005296E"/>
    <w:rsid w:val="00054276"/>
    <w:rsid w:val="00057315"/>
    <w:rsid w:val="00057E88"/>
    <w:rsid w:val="00057FAE"/>
    <w:rsid w:val="0006025C"/>
    <w:rsid w:val="00060E64"/>
    <w:rsid w:val="00063F0C"/>
    <w:rsid w:val="0006447E"/>
    <w:rsid w:val="00064C7C"/>
    <w:rsid w:val="00064FF1"/>
    <w:rsid w:val="000653EA"/>
    <w:rsid w:val="0006604D"/>
    <w:rsid w:val="00066276"/>
    <w:rsid w:val="00067327"/>
    <w:rsid w:val="0007037B"/>
    <w:rsid w:val="00070459"/>
    <w:rsid w:val="00070877"/>
    <w:rsid w:val="00071083"/>
    <w:rsid w:val="00072CC8"/>
    <w:rsid w:val="0007305B"/>
    <w:rsid w:val="00073F0E"/>
    <w:rsid w:val="00074209"/>
    <w:rsid w:val="00075422"/>
    <w:rsid w:val="0007580D"/>
    <w:rsid w:val="00075F2C"/>
    <w:rsid w:val="00076AB8"/>
    <w:rsid w:val="0007716C"/>
    <w:rsid w:val="00080B3D"/>
    <w:rsid w:val="000810FB"/>
    <w:rsid w:val="000827D4"/>
    <w:rsid w:val="0008305F"/>
    <w:rsid w:val="0008442A"/>
    <w:rsid w:val="00084D49"/>
    <w:rsid w:val="00084F19"/>
    <w:rsid w:val="0008526C"/>
    <w:rsid w:val="0008534C"/>
    <w:rsid w:val="000866DA"/>
    <w:rsid w:val="0008703A"/>
    <w:rsid w:val="00087CC5"/>
    <w:rsid w:val="00087EFD"/>
    <w:rsid w:val="00090ABF"/>
    <w:rsid w:val="00090EAA"/>
    <w:rsid w:val="00092DB0"/>
    <w:rsid w:val="00093D77"/>
    <w:rsid w:val="00093ED7"/>
    <w:rsid w:val="000955A8"/>
    <w:rsid w:val="00095CA1"/>
    <w:rsid w:val="00096066"/>
    <w:rsid w:val="00097DB0"/>
    <w:rsid w:val="000A0476"/>
    <w:rsid w:val="000A2733"/>
    <w:rsid w:val="000A28D4"/>
    <w:rsid w:val="000A2FBB"/>
    <w:rsid w:val="000A4508"/>
    <w:rsid w:val="000A725C"/>
    <w:rsid w:val="000A7C98"/>
    <w:rsid w:val="000B0E64"/>
    <w:rsid w:val="000B1180"/>
    <w:rsid w:val="000B143F"/>
    <w:rsid w:val="000B1703"/>
    <w:rsid w:val="000B1EAB"/>
    <w:rsid w:val="000B24EE"/>
    <w:rsid w:val="000B3D2B"/>
    <w:rsid w:val="000B4370"/>
    <w:rsid w:val="000B442D"/>
    <w:rsid w:val="000B4BDE"/>
    <w:rsid w:val="000B55D3"/>
    <w:rsid w:val="000B6882"/>
    <w:rsid w:val="000B69D5"/>
    <w:rsid w:val="000B7C53"/>
    <w:rsid w:val="000C0BB1"/>
    <w:rsid w:val="000C1659"/>
    <w:rsid w:val="000C188C"/>
    <w:rsid w:val="000C23C5"/>
    <w:rsid w:val="000C2699"/>
    <w:rsid w:val="000C2CCA"/>
    <w:rsid w:val="000C3F3E"/>
    <w:rsid w:val="000C472D"/>
    <w:rsid w:val="000C4836"/>
    <w:rsid w:val="000C727D"/>
    <w:rsid w:val="000C7BE8"/>
    <w:rsid w:val="000D029B"/>
    <w:rsid w:val="000D0BDE"/>
    <w:rsid w:val="000D1A60"/>
    <w:rsid w:val="000D1DFF"/>
    <w:rsid w:val="000D2D65"/>
    <w:rsid w:val="000D2DB6"/>
    <w:rsid w:val="000D3B24"/>
    <w:rsid w:val="000D43A3"/>
    <w:rsid w:val="000D44CB"/>
    <w:rsid w:val="000D47B0"/>
    <w:rsid w:val="000D4E22"/>
    <w:rsid w:val="000D55FD"/>
    <w:rsid w:val="000D59AA"/>
    <w:rsid w:val="000D5E20"/>
    <w:rsid w:val="000D682B"/>
    <w:rsid w:val="000D6DF9"/>
    <w:rsid w:val="000D6E90"/>
    <w:rsid w:val="000D7467"/>
    <w:rsid w:val="000D7978"/>
    <w:rsid w:val="000E003C"/>
    <w:rsid w:val="000E1B92"/>
    <w:rsid w:val="000E30C7"/>
    <w:rsid w:val="000E336F"/>
    <w:rsid w:val="000E3E8B"/>
    <w:rsid w:val="000E6A66"/>
    <w:rsid w:val="000E6F61"/>
    <w:rsid w:val="000E7710"/>
    <w:rsid w:val="000E7742"/>
    <w:rsid w:val="000F0718"/>
    <w:rsid w:val="000F0E42"/>
    <w:rsid w:val="000F0F76"/>
    <w:rsid w:val="000F15AA"/>
    <w:rsid w:val="000F2486"/>
    <w:rsid w:val="000F2D17"/>
    <w:rsid w:val="000F2D84"/>
    <w:rsid w:val="000F49A1"/>
    <w:rsid w:val="000F5E11"/>
    <w:rsid w:val="000F6ED3"/>
    <w:rsid w:val="001006BA"/>
    <w:rsid w:val="0010267C"/>
    <w:rsid w:val="00102C73"/>
    <w:rsid w:val="0010567B"/>
    <w:rsid w:val="00105CFB"/>
    <w:rsid w:val="00105D1E"/>
    <w:rsid w:val="00105D2C"/>
    <w:rsid w:val="00105EAA"/>
    <w:rsid w:val="00106B95"/>
    <w:rsid w:val="0010710D"/>
    <w:rsid w:val="00110159"/>
    <w:rsid w:val="00110A6D"/>
    <w:rsid w:val="001113B8"/>
    <w:rsid w:val="00112EA4"/>
    <w:rsid w:val="001137E4"/>
    <w:rsid w:val="001138AE"/>
    <w:rsid w:val="0011483F"/>
    <w:rsid w:val="00116659"/>
    <w:rsid w:val="0011687A"/>
    <w:rsid w:val="00117AA0"/>
    <w:rsid w:val="00117F38"/>
    <w:rsid w:val="001202FC"/>
    <w:rsid w:val="00120A27"/>
    <w:rsid w:val="00120C86"/>
    <w:rsid w:val="00120DA3"/>
    <w:rsid w:val="001217B8"/>
    <w:rsid w:val="001221D1"/>
    <w:rsid w:val="001222FD"/>
    <w:rsid w:val="0012247D"/>
    <w:rsid w:val="00122618"/>
    <w:rsid w:val="0012315F"/>
    <w:rsid w:val="00123EAF"/>
    <w:rsid w:val="001241B3"/>
    <w:rsid w:val="00126C3E"/>
    <w:rsid w:val="001277A5"/>
    <w:rsid w:val="00131466"/>
    <w:rsid w:val="001319A6"/>
    <w:rsid w:val="00131D52"/>
    <w:rsid w:val="001328E2"/>
    <w:rsid w:val="00133DB3"/>
    <w:rsid w:val="001345EF"/>
    <w:rsid w:val="00134C1E"/>
    <w:rsid w:val="0013518E"/>
    <w:rsid w:val="00136DE5"/>
    <w:rsid w:val="00141639"/>
    <w:rsid w:val="00141E67"/>
    <w:rsid w:val="00142163"/>
    <w:rsid w:val="00142F41"/>
    <w:rsid w:val="001439A6"/>
    <w:rsid w:val="001453BE"/>
    <w:rsid w:val="001501BB"/>
    <w:rsid w:val="001521AF"/>
    <w:rsid w:val="0015280C"/>
    <w:rsid w:val="0015305F"/>
    <w:rsid w:val="0015306D"/>
    <w:rsid w:val="00157C85"/>
    <w:rsid w:val="00157C8A"/>
    <w:rsid w:val="00160F53"/>
    <w:rsid w:val="0016125B"/>
    <w:rsid w:val="00161FB8"/>
    <w:rsid w:val="001623D2"/>
    <w:rsid w:val="00162A06"/>
    <w:rsid w:val="0016331C"/>
    <w:rsid w:val="001638D4"/>
    <w:rsid w:val="00164412"/>
    <w:rsid w:val="001647B9"/>
    <w:rsid w:val="0016570A"/>
    <w:rsid w:val="00165D69"/>
    <w:rsid w:val="00165FFB"/>
    <w:rsid w:val="00166665"/>
    <w:rsid w:val="00166E06"/>
    <w:rsid w:val="0017022E"/>
    <w:rsid w:val="0017088B"/>
    <w:rsid w:val="0017095D"/>
    <w:rsid w:val="00170D8A"/>
    <w:rsid w:val="00170FB6"/>
    <w:rsid w:val="001712B7"/>
    <w:rsid w:val="001721B3"/>
    <w:rsid w:val="00172426"/>
    <w:rsid w:val="001728A4"/>
    <w:rsid w:val="0017294F"/>
    <w:rsid w:val="00173311"/>
    <w:rsid w:val="00173520"/>
    <w:rsid w:val="00173AB3"/>
    <w:rsid w:val="00173F36"/>
    <w:rsid w:val="00173FAB"/>
    <w:rsid w:val="001765A2"/>
    <w:rsid w:val="001766D9"/>
    <w:rsid w:val="00176AA3"/>
    <w:rsid w:val="001803F9"/>
    <w:rsid w:val="001815B6"/>
    <w:rsid w:val="001828B9"/>
    <w:rsid w:val="00183744"/>
    <w:rsid w:val="00184657"/>
    <w:rsid w:val="00184768"/>
    <w:rsid w:val="00185FF7"/>
    <w:rsid w:val="001865E2"/>
    <w:rsid w:val="001870EF"/>
    <w:rsid w:val="00191E89"/>
    <w:rsid w:val="00193498"/>
    <w:rsid w:val="0019373C"/>
    <w:rsid w:val="00193C72"/>
    <w:rsid w:val="00193F84"/>
    <w:rsid w:val="00194AF3"/>
    <w:rsid w:val="00194CCC"/>
    <w:rsid w:val="00196375"/>
    <w:rsid w:val="00196FC5"/>
    <w:rsid w:val="00197567"/>
    <w:rsid w:val="001978BF"/>
    <w:rsid w:val="001A1385"/>
    <w:rsid w:val="001A1443"/>
    <w:rsid w:val="001A202F"/>
    <w:rsid w:val="001A22E0"/>
    <w:rsid w:val="001A3A15"/>
    <w:rsid w:val="001A3E0C"/>
    <w:rsid w:val="001A415D"/>
    <w:rsid w:val="001A5A9D"/>
    <w:rsid w:val="001A60FD"/>
    <w:rsid w:val="001A73DA"/>
    <w:rsid w:val="001A7E97"/>
    <w:rsid w:val="001B0258"/>
    <w:rsid w:val="001B20F9"/>
    <w:rsid w:val="001B21C5"/>
    <w:rsid w:val="001B375E"/>
    <w:rsid w:val="001B39FC"/>
    <w:rsid w:val="001B3DC2"/>
    <w:rsid w:val="001B3E79"/>
    <w:rsid w:val="001B470D"/>
    <w:rsid w:val="001B4975"/>
    <w:rsid w:val="001B64F2"/>
    <w:rsid w:val="001B6D86"/>
    <w:rsid w:val="001B74F6"/>
    <w:rsid w:val="001C00E3"/>
    <w:rsid w:val="001C0C06"/>
    <w:rsid w:val="001C0D61"/>
    <w:rsid w:val="001C19D4"/>
    <w:rsid w:val="001C1A11"/>
    <w:rsid w:val="001C1F8B"/>
    <w:rsid w:val="001C269C"/>
    <w:rsid w:val="001C26D5"/>
    <w:rsid w:val="001C6CE3"/>
    <w:rsid w:val="001C6D15"/>
    <w:rsid w:val="001D0793"/>
    <w:rsid w:val="001D0AF0"/>
    <w:rsid w:val="001D147A"/>
    <w:rsid w:val="001D14FB"/>
    <w:rsid w:val="001D18A0"/>
    <w:rsid w:val="001D1B90"/>
    <w:rsid w:val="001D3A3E"/>
    <w:rsid w:val="001D45BD"/>
    <w:rsid w:val="001D45DB"/>
    <w:rsid w:val="001D475B"/>
    <w:rsid w:val="001D61AE"/>
    <w:rsid w:val="001D632E"/>
    <w:rsid w:val="001D65A4"/>
    <w:rsid w:val="001D6C0D"/>
    <w:rsid w:val="001D6D4A"/>
    <w:rsid w:val="001D708B"/>
    <w:rsid w:val="001D7B36"/>
    <w:rsid w:val="001D7FB4"/>
    <w:rsid w:val="001E0D41"/>
    <w:rsid w:val="001E3A25"/>
    <w:rsid w:val="001E3DF0"/>
    <w:rsid w:val="001E45B2"/>
    <w:rsid w:val="001E47C4"/>
    <w:rsid w:val="001E5911"/>
    <w:rsid w:val="001E5C14"/>
    <w:rsid w:val="001E5DD2"/>
    <w:rsid w:val="001E69FE"/>
    <w:rsid w:val="001E6CA7"/>
    <w:rsid w:val="001E721C"/>
    <w:rsid w:val="001F0C7A"/>
    <w:rsid w:val="001F1ADB"/>
    <w:rsid w:val="001F1CD1"/>
    <w:rsid w:val="001F2BE9"/>
    <w:rsid w:val="001F3FFC"/>
    <w:rsid w:val="001F5201"/>
    <w:rsid w:val="001F6ED4"/>
    <w:rsid w:val="001F7529"/>
    <w:rsid w:val="001F7811"/>
    <w:rsid w:val="00200558"/>
    <w:rsid w:val="002009F5"/>
    <w:rsid w:val="00201197"/>
    <w:rsid w:val="002017AA"/>
    <w:rsid w:val="00201B93"/>
    <w:rsid w:val="00202700"/>
    <w:rsid w:val="0020348E"/>
    <w:rsid w:val="002037ED"/>
    <w:rsid w:val="00203BAD"/>
    <w:rsid w:val="00204335"/>
    <w:rsid w:val="00204690"/>
    <w:rsid w:val="00204F9D"/>
    <w:rsid w:val="00205471"/>
    <w:rsid w:val="0020551C"/>
    <w:rsid w:val="00205D32"/>
    <w:rsid w:val="00205DD8"/>
    <w:rsid w:val="00206B34"/>
    <w:rsid w:val="00207B31"/>
    <w:rsid w:val="00211108"/>
    <w:rsid w:val="00211350"/>
    <w:rsid w:val="002117A2"/>
    <w:rsid w:val="0021191E"/>
    <w:rsid w:val="00211BF5"/>
    <w:rsid w:val="002139B7"/>
    <w:rsid w:val="00213EAB"/>
    <w:rsid w:val="00213FA7"/>
    <w:rsid w:val="00215942"/>
    <w:rsid w:val="00215BA6"/>
    <w:rsid w:val="0021677A"/>
    <w:rsid w:val="00216C0D"/>
    <w:rsid w:val="00216FBA"/>
    <w:rsid w:val="0021760A"/>
    <w:rsid w:val="002203B8"/>
    <w:rsid w:val="00220607"/>
    <w:rsid w:val="00220B6C"/>
    <w:rsid w:val="00221034"/>
    <w:rsid w:val="00221914"/>
    <w:rsid w:val="00223BA0"/>
    <w:rsid w:val="00223BF0"/>
    <w:rsid w:val="0022490B"/>
    <w:rsid w:val="00224EFE"/>
    <w:rsid w:val="00225A11"/>
    <w:rsid w:val="00225E7D"/>
    <w:rsid w:val="0022691B"/>
    <w:rsid w:val="002277B3"/>
    <w:rsid w:val="0023049E"/>
    <w:rsid w:val="002315AC"/>
    <w:rsid w:val="002317D2"/>
    <w:rsid w:val="00231CC1"/>
    <w:rsid w:val="0023256C"/>
    <w:rsid w:val="00232A82"/>
    <w:rsid w:val="00232D3F"/>
    <w:rsid w:val="00233661"/>
    <w:rsid w:val="00234251"/>
    <w:rsid w:val="00235396"/>
    <w:rsid w:val="00235910"/>
    <w:rsid w:val="00236BD9"/>
    <w:rsid w:val="00237D31"/>
    <w:rsid w:val="002416A0"/>
    <w:rsid w:val="0024218D"/>
    <w:rsid w:val="00244165"/>
    <w:rsid w:val="002445DC"/>
    <w:rsid w:val="00245E27"/>
    <w:rsid w:val="002464EA"/>
    <w:rsid w:val="002474B7"/>
    <w:rsid w:val="00247784"/>
    <w:rsid w:val="00250A4C"/>
    <w:rsid w:val="00250EEA"/>
    <w:rsid w:val="0025127D"/>
    <w:rsid w:val="00251711"/>
    <w:rsid w:val="00252A24"/>
    <w:rsid w:val="002531D6"/>
    <w:rsid w:val="00253600"/>
    <w:rsid w:val="00254AE3"/>
    <w:rsid w:val="0025567D"/>
    <w:rsid w:val="002560B0"/>
    <w:rsid w:val="00260283"/>
    <w:rsid w:val="00260B35"/>
    <w:rsid w:val="002613F4"/>
    <w:rsid w:val="00261597"/>
    <w:rsid w:val="00261A96"/>
    <w:rsid w:val="0026206B"/>
    <w:rsid w:val="002636DA"/>
    <w:rsid w:val="00264B6F"/>
    <w:rsid w:val="00264E42"/>
    <w:rsid w:val="00265321"/>
    <w:rsid w:val="00265564"/>
    <w:rsid w:val="00266088"/>
    <w:rsid w:val="00266BC6"/>
    <w:rsid w:val="00267C39"/>
    <w:rsid w:val="00267F4E"/>
    <w:rsid w:val="00270D15"/>
    <w:rsid w:val="00273C95"/>
    <w:rsid w:val="002741A2"/>
    <w:rsid w:val="00274873"/>
    <w:rsid w:val="00274B0E"/>
    <w:rsid w:val="00275027"/>
    <w:rsid w:val="00275306"/>
    <w:rsid w:val="002769C8"/>
    <w:rsid w:val="00277902"/>
    <w:rsid w:val="00277E48"/>
    <w:rsid w:val="00280E8D"/>
    <w:rsid w:val="00280F82"/>
    <w:rsid w:val="00281B9A"/>
    <w:rsid w:val="00282110"/>
    <w:rsid w:val="00282CC4"/>
    <w:rsid w:val="00282CFF"/>
    <w:rsid w:val="002833F6"/>
    <w:rsid w:val="002841EE"/>
    <w:rsid w:val="002846CA"/>
    <w:rsid w:val="00285168"/>
    <w:rsid w:val="00285430"/>
    <w:rsid w:val="00285BD4"/>
    <w:rsid w:val="00285C11"/>
    <w:rsid w:val="00287689"/>
    <w:rsid w:val="00290ACC"/>
    <w:rsid w:val="00290C8C"/>
    <w:rsid w:val="00291ADC"/>
    <w:rsid w:val="00291DA6"/>
    <w:rsid w:val="00291F5F"/>
    <w:rsid w:val="00292EAB"/>
    <w:rsid w:val="00293D07"/>
    <w:rsid w:val="00294250"/>
    <w:rsid w:val="002949EB"/>
    <w:rsid w:val="00294F16"/>
    <w:rsid w:val="00295873"/>
    <w:rsid w:val="00295A36"/>
    <w:rsid w:val="00295AE3"/>
    <w:rsid w:val="00295D1B"/>
    <w:rsid w:val="00296050"/>
    <w:rsid w:val="00296C18"/>
    <w:rsid w:val="00297A56"/>
    <w:rsid w:val="00297DBB"/>
    <w:rsid w:val="002A0B53"/>
    <w:rsid w:val="002A1029"/>
    <w:rsid w:val="002A3F33"/>
    <w:rsid w:val="002A49E4"/>
    <w:rsid w:val="002A4ADA"/>
    <w:rsid w:val="002A5822"/>
    <w:rsid w:val="002A5E43"/>
    <w:rsid w:val="002A6B52"/>
    <w:rsid w:val="002A7156"/>
    <w:rsid w:val="002A7988"/>
    <w:rsid w:val="002B0690"/>
    <w:rsid w:val="002B08DF"/>
    <w:rsid w:val="002B17F8"/>
    <w:rsid w:val="002B1C4D"/>
    <w:rsid w:val="002B259F"/>
    <w:rsid w:val="002B2966"/>
    <w:rsid w:val="002B2DBB"/>
    <w:rsid w:val="002B2FE2"/>
    <w:rsid w:val="002B3BC9"/>
    <w:rsid w:val="002B42D8"/>
    <w:rsid w:val="002B52B7"/>
    <w:rsid w:val="002B57DA"/>
    <w:rsid w:val="002B5A44"/>
    <w:rsid w:val="002B5D45"/>
    <w:rsid w:val="002B6308"/>
    <w:rsid w:val="002B6588"/>
    <w:rsid w:val="002B73C6"/>
    <w:rsid w:val="002B773F"/>
    <w:rsid w:val="002C09F6"/>
    <w:rsid w:val="002C0D88"/>
    <w:rsid w:val="002C10CA"/>
    <w:rsid w:val="002C33A8"/>
    <w:rsid w:val="002C44C3"/>
    <w:rsid w:val="002C4928"/>
    <w:rsid w:val="002C4B2E"/>
    <w:rsid w:val="002C4E4D"/>
    <w:rsid w:val="002C52C5"/>
    <w:rsid w:val="002C566F"/>
    <w:rsid w:val="002C66D7"/>
    <w:rsid w:val="002C697B"/>
    <w:rsid w:val="002C6CED"/>
    <w:rsid w:val="002D07FF"/>
    <w:rsid w:val="002D0F6C"/>
    <w:rsid w:val="002D2043"/>
    <w:rsid w:val="002D397D"/>
    <w:rsid w:val="002D4245"/>
    <w:rsid w:val="002D4BDD"/>
    <w:rsid w:val="002D55FB"/>
    <w:rsid w:val="002D6117"/>
    <w:rsid w:val="002D7CC3"/>
    <w:rsid w:val="002D7E70"/>
    <w:rsid w:val="002E12A9"/>
    <w:rsid w:val="002E3228"/>
    <w:rsid w:val="002E37A9"/>
    <w:rsid w:val="002E3C27"/>
    <w:rsid w:val="002E3E2D"/>
    <w:rsid w:val="002E4545"/>
    <w:rsid w:val="002E4794"/>
    <w:rsid w:val="002E4CEA"/>
    <w:rsid w:val="002E5B47"/>
    <w:rsid w:val="002E5E80"/>
    <w:rsid w:val="002E6039"/>
    <w:rsid w:val="002E620D"/>
    <w:rsid w:val="002E67BF"/>
    <w:rsid w:val="002F14C9"/>
    <w:rsid w:val="002F1F66"/>
    <w:rsid w:val="002F2E01"/>
    <w:rsid w:val="002F31F8"/>
    <w:rsid w:val="002F3B50"/>
    <w:rsid w:val="002F4053"/>
    <w:rsid w:val="002F434C"/>
    <w:rsid w:val="002F4685"/>
    <w:rsid w:val="002F50F5"/>
    <w:rsid w:val="002F5621"/>
    <w:rsid w:val="002F5D5B"/>
    <w:rsid w:val="002F5DB6"/>
    <w:rsid w:val="002F5E42"/>
    <w:rsid w:val="002F5F8B"/>
    <w:rsid w:val="002F613D"/>
    <w:rsid w:val="002F63F9"/>
    <w:rsid w:val="002F79E1"/>
    <w:rsid w:val="002F7D61"/>
    <w:rsid w:val="002F7FB7"/>
    <w:rsid w:val="00300EBE"/>
    <w:rsid w:val="003014DB"/>
    <w:rsid w:val="00303092"/>
    <w:rsid w:val="0030396A"/>
    <w:rsid w:val="00303E8A"/>
    <w:rsid w:val="00304978"/>
    <w:rsid w:val="00304BBB"/>
    <w:rsid w:val="003069B9"/>
    <w:rsid w:val="00306AFE"/>
    <w:rsid w:val="00306E59"/>
    <w:rsid w:val="00310044"/>
    <w:rsid w:val="00310D38"/>
    <w:rsid w:val="00310DEF"/>
    <w:rsid w:val="00312147"/>
    <w:rsid w:val="0031293F"/>
    <w:rsid w:val="00312C75"/>
    <w:rsid w:val="003134B7"/>
    <w:rsid w:val="00313A3D"/>
    <w:rsid w:val="00314112"/>
    <w:rsid w:val="00314205"/>
    <w:rsid w:val="00314487"/>
    <w:rsid w:val="0031490C"/>
    <w:rsid w:val="00315B2A"/>
    <w:rsid w:val="00315E23"/>
    <w:rsid w:val="00315F09"/>
    <w:rsid w:val="00315F43"/>
    <w:rsid w:val="0031605E"/>
    <w:rsid w:val="00317ACE"/>
    <w:rsid w:val="00317C8A"/>
    <w:rsid w:val="00317EDD"/>
    <w:rsid w:val="00322B18"/>
    <w:rsid w:val="0032313D"/>
    <w:rsid w:val="00323D3A"/>
    <w:rsid w:val="00323E13"/>
    <w:rsid w:val="003243DA"/>
    <w:rsid w:val="00324898"/>
    <w:rsid w:val="00324AD1"/>
    <w:rsid w:val="00326966"/>
    <w:rsid w:val="003279F1"/>
    <w:rsid w:val="00327B49"/>
    <w:rsid w:val="003329EF"/>
    <w:rsid w:val="003329FF"/>
    <w:rsid w:val="003331A2"/>
    <w:rsid w:val="00333C33"/>
    <w:rsid w:val="00333DF5"/>
    <w:rsid w:val="0033628F"/>
    <w:rsid w:val="0033741B"/>
    <w:rsid w:val="00340241"/>
    <w:rsid w:val="00340AD2"/>
    <w:rsid w:val="00342254"/>
    <w:rsid w:val="0034239A"/>
    <w:rsid w:val="00342BA0"/>
    <w:rsid w:val="00342D06"/>
    <w:rsid w:val="00342ECC"/>
    <w:rsid w:val="00343F3C"/>
    <w:rsid w:val="00344507"/>
    <w:rsid w:val="00345E4D"/>
    <w:rsid w:val="0034630E"/>
    <w:rsid w:val="0034709D"/>
    <w:rsid w:val="00347216"/>
    <w:rsid w:val="0034747B"/>
    <w:rsid w:val="00347B78"/>
    <w:rsid w:val="00347CA4"/>
    <w:rsid w:val="003512F5"/>
    <w:rsid w:val="0035134D"/>
    <w:rsid w:val="00351758"/>
    <w:rsid w:val="003518BB"/>
    <w:rsid w:val="00352072"/>
    <w:rsid w:val="00352234"/>
    <w:rsid w:val="00353591"/>
    <w:rsid w:val="00353AF7"/>
    <w:rsid w:val="00355643"/>
    <w:rsid w:val="003569AC"/>
    <w:rsid w:val="00356E79"/>
    <w:rsid w:val="00357B15"/>
    <w:rsid w:val="003604E2"/>
    <w:rsid w:val="00360880"/>
    <w:rsid w:val="003623F2"/>
    <w:rsid w:val="00362D44"/>
    <w:rsid w:val="00362ED5"/>
    <w:rsid w:val="00362F8B"/>
    <w:rsid w:val="00363C18"/>
    <w:rsid w:val="0036416D"/>
    <w:rsid w:val="00364845"/>
    <w:rsid w:val="0036542A"/>
    <w:rsid w:val="00365809"/>
    <w:rsid w:val="00365B01"/>
    <w:rsid w:val="00365EA1"/>
    <w:rsid w:val="00365F7C"/>
    <w:rsid w:val="00366561"/>
    <w:rsid w:val="00367320"/>
    <w:rsid w:val="00370060"/>
    <w:rsid w:val="00370122"/>
    <w:rsid w:val="0037122D"/>
    <w:rsid w:val="00371483"/>
    <w:rsid w:val="003718D7"/>
    <w:rsid w:val="0037299A"/>
    <w:rsid w:val="0037365F"/>
    <w:rsid w:val="00373783"/>
    <w:rsid w:val="00375449"/>
    <w:rsid w:val="00375669"/>
    <w:rsid w:val="00375793"/>
    <w:rsid w:val="00376503"/>
    <w:rsid w:val="00377217"/>
    <w:rsid w:val="003778C8"/>
    <w:rsid w:val="0038025D"/>
    <w:rsid w:val="003817C2"/>
    <w:rsid w:val="00381CEC"/>
    <w:rsid w:val="00383B49"/>
    <w:rsid w:val="00383B89"/>
    <w:rsid w:val="00383DC2"/>
    <w:rsid w:val="003841DB"/>
    <w:rsid w:val="003859CD"/>
    <w:rsid w:val="00385BF8"/>
    <w:rsid w:val="00385C66"/>
    <w:rsid w:val="00385CCD"/>
    <w:rsid w:val="0038603A"/>
    <w:rsid w:val="00386425"/>
    <w:rsid w:val="00386767"/>
    <w:rsid w:val="00386788"/>
    <w:rsid w:val="00386A8C"/>
    <w:rsid w:val="00386B0C"/>
    <w:rsid w:val="00386FCB"/>
    <w:rsid w:val="00390863"/>
    <w:rsid w:val="00390B43"/>
    <w:rsid w:val="00391582"/>
    <w:rsid w:val="00391794"/>
    <w:rsid w:val="00391E43"/>
    <w:rsid w:val="0039211B"/>
    <w:rsid w:val="00392298"/>
    <w:rsid w:val="00392D8B"/>
    <w:rsid w:val="00393562"/>
    <w:rsid w:val="00393B21"/>
    <w:rsid w:val="00393DBA"/>
    <w:rsid w:val="00394369"/>
    <w:rsid w:val="003947A5"/>
    <w:rsid w:val="00394E2F"/>
    <w:rsid w:val="00396AE4"/>
    <w:rsid w:val="00396D1D"/>
    <w:rsid w:val="0039742D"/>
    <w:rsid w:val="00397467"/>
    <w:rsid w:val="00397CCE"/>
    <w:rsid w:val="003A0697"/>
    <w:rsid w:val="003A093C"/>
    <w:rsid w:val="003A0EE4"/>
    <w:rsid w:val="003A1099"/>
    <w:rsid w:val="003A1819"/>
    <w:rsid w:val="003A2988"/>
    <w:rsid w:val="003A2E7D"/>
    <w:rsid w:val="003A304B"/>
    <w:rsid w:val="003A4BA6"/>
    <w:rsid w:val="003A4F8E"/>
    <w:rsid w:val="003A5622"/>
    <w:rsid w:val="003A6134"/>
    <w:rsid w:val="003A7070"/>
    <w:rsid w:val="003A7DA9"/>
    <w:rsid w:val="003A7DD6"/>
    <w:rsid w:val="003A7F1B"/>
    <w:rsid w:val="003B0EE9"/>
    <w:rsid w:val="003B2ECF"/>
    <w:rsid w:val="003B2FF7"/>
    <w:rsid w:val="003B37BE"/>
    <w:rsid w:val="003B3E52"/>
    <w:rsid w:val="003B416F"/>
    <w:rsid w:val="003B4ACA"/>
    <w:rsid w:val="003C0F80"/>
    <w:rsid w:val="003C149F"/>
    <w:rsid w:val="003C22D3"/>
    <w:rsid w:val="003C232E"/>
    <w:rsid w:val="003C25A7"/>
    <w:rsid w:val="003C2647"/>
    <w:rsid w:val="003C3962"/>
    <w:rsid w:val="003C584E"/>
    <w:rsid w:val="003C5CD1"/>
    <w:rsid w:val="003C6CFD"/>
    <w:rsid w:val="003C6FE1"/>
    <w:rsid w:val="003D027F"/>
    <w:rsid w:val="003D09CE"/>
    <w:rsid w:val="003D0A99"/>
    <w:rsid w:val="003D0C39"/>
    <w:rsid w:val="003D10EF"/>
    <w:rsid w:val="003D1E12"/>
    <w:rsid w:val="003D27C6"/>
    <w:rsid w:val="003D334B"/>
    <w:rsid w:val="003D3851"/>
    <w:rsid w:val="003D3AFF"/>
    <w:rsid w:val="003D6CFD"/>
    <w:rsid w:val="003D75E1"/>
    <w:rsid w:val="003E03DA"/>
    <w:rsid w:val="003E223C"/>
    <w:rsid w:val="003E2B3E"/>
    <w:rsid w:val="003E3126"/>
    <w:rsid w:val="003E44E0"/>
    <w:rsid w:val="003E6024"/>
    <w:rsid w:val="003E62E4"/>
    <w:rsid w:val="003E7351"/>
    <w:rsid w:val="003F0785"/>
    <w:rsid w:val="003F189F"/>
    <w:rsid w:val="003F18F1"/>
    <w:rsid w:val="003F1E72"/>
    <w:rsid w:val="003F247C"/>
    <w:rsid w:val="003F2813"/>
    <w:rsid w:val="003F2AF2"/>
    <w:rsid w:val="003F2C51"/>
    <w:rsid w:val="003F2C77"/>
    <w:rsid w:val="003F3BAC"/>
    <w:rsid w:val="003F42BE"/>
    <w:rsid w:val="003F5157"/>
    <w:rsid w:val="003F5B43"/>
    <w:rsid w:val="003F6094"/>
    <w:rsid w:val="003F7BC8"/>
    <w:rsid w:val="0040004D"/>
    <w:rsid w:val="00401120"/>
    <w:rsid w:val="00403526"/>
    <w:rsid w:val="00403890"/>
    <w:rsid w:val="00403F05"/>
    <w:rsid w:val="0040503A"/>
    <w:rsid w:val="00405142"/>
    <w:rsid w:val="0040514E"/>
    <w:rsid w:val="0040538B"/>
    <w:rsid w:val="004064A0"/>
    <w:rsid w:val="00410053"/>
    <w:rsid w:val="00411B89"/>
    <w:rsid w:val="00411FE2"/>
    <w:rsid w:val="004127F6"/>
    <w:rsid w:val="00413389"/>
    <w:rsid w:val="0041387D"/>
    <w:rsid w:val="00413AA4"/>
    <w:rsid w:val="00415176"/>
    <w:rsid w:val="004164FB"/>
    <w:rsid w:val="00416AFA"/>
    <w:rsid w:val="00417BEB"/>
    <w:rsid w:val="00420311"/>
    <w:rsid w:val="00422878"/>
    <w:rsid w:val="004239DB"/>
    <w:rsid w:val="00423AA4"/>
    <w:rsid w:val="00423B03"/>
    <w:rsid w:val="00423F3B"/>
    <w:rsid w:val="00423FE5"/>
    <w:rsid w:val="00424937"/>
    <w:rsid w:val="00424E6F"/>
    <w:rsid w:val="00424F37"/>
    <w:rsid w:val="00425AE9"/>
    <w:rsid w:val="00425D53"/>
    <w:rsid w:val="0042703E"/>
    <w:rsid w:val="00427702"/>
    <w:rsid w:val="004303C4"/>
    <w:rsid w:val="0043129B"/>
    <w:rsid w:val="004319B5"/>
    <w:rsid w:val="00433EE7"/>
    <w:rsid w:val="004357AA"/>
    <w:rsid w:val="0043612F"/>
    <w:rsid w:val="0043623B"/>
    <w:rsid w:val="00437229"/>
    <w:rsid w:val="00437343"/>
    <w:rsid w:val="004374D6"/>
    <w:rsid w:val="004400C3"/>
    <w:rsid w:val="0044197B"/>
    <w:rsid w:val="00441A1C"/>
    <w:rsid w:val="00441C04"/>
    <w:rsid w:val="004429FB"/>
    <w:rsid w:val="004431AE"/>
    <w:rsid w:val="00443F13"/>
    <w:rsid w:val="0044473E"/>
    <w:rsid w:val="0044544E"/>
    <w:rsid w:val="004465DB"/>
    <w:rsid w:val="0044664B"/>
    <w:rsid w:val="00446722"/>
    <w:rsid w:val="00446C47"/>
    <w:rsid w:val="00446D0C"/>
    <w:rsid w:val="0045002A"/>
    <w:rsid w:val="00450837"/>
    <w:rsid w:val="004512EB"/>
    <w:rsid w:val="004518D3"/>
    <w:rsid w:val="00451E50"/>
    <w:rsid w:val="0045208F"/>
    <w:rsid w:val="004524B7"/>
    <w:rsid w:val="004524C4"/>
    <w:rsid w:val="00452F0E"/>
    <w:rsid w:val="00452F37"/>
    <w:rsid w:val="00455157"/>
    <w:rsid w:val="004558AA"/>
    <w:rsid w:val="004560C1"/>
    <w:rsid w:val="00456424"/>
    <w:rsid w:val="00457617"/>
    <w:rsid w:val="00457C79"/>
    <w:rsid w:val="00460091"/>
    <w:rsid w:val="00460D85"/>
    <w:rsid w:val="00461269"/>
    <w:rsid w:val="0046187D"/>
    <w:rsid w:val="00461F03"/>
    <w:rsid w:val="004651F6"/>
    <w:rsid w:val="00466B9E"/>
    <w:rsid w:val="00467CBE"/>
    <w:rsid w:val="00467D76"/>
    <w:rsid w:val="0047003A"/>
    <w:rsid w:val="004725B5"/>
    <w:rsid w:val="004732FE"/>
    <w:rsid w:val="0047389A"/>
    <w:rsid w:val="00473DAE"/>
    <w:rsid w:val="00480303"/>
    <w:rsid w:val="00481768"/>
    <w:rsid w:val="004831C4"/>
    <w:rsid w:val="00483288"/>
    <w:rsid w:val="00483797"/>
    <w:rsid w:val="00483B50"/>
    <w:rsid w:val="004847F1"/>
    <w:rsid w:val="00484F3B"/>
    <w:rsid w:val="004850B0"/>
    <w:rsid w:val="00485D58"/>
    <w:rsid w:val="0048723F"/>
    <w:rsid w:val="004874B7"/>
    <w:rsid w:val="00487F1D"/>
    <w:rsid w:val="0049144E"/>
    <w:rsid w:val="00491677"/>
    <w:rsid w:val="00491ED1"/>
    <w:rsid w:val="00492C07"/>
    <w:rsid w:val="0049422F"/>
    <w:rsid w:val="00494299"/>
    <w:rsid w:val="004953FE"/>
    <w:rsid w:val="00496CF3"/>
    <w:rsid w:val="00497856"/>
    <w:rsid w:val="00497C1A"/>
    <w:rsid w:val="004A1E4F"/>
    <w:rsid w:val="004A1FB1"/>
    <w:rsid w:val="004A206C"/>
    <w:rsid w:val="004A28A8"/>
    <w:rsid w:val="004A2C4C"/>
    <w:rsid w:val="004A35DF"/>
    <w:rsid w:val="004A3AB7"/>
    <w:rsid w:val="004A40EB"/>
    <w:rsid w:val="004A4CF8"/>
    <w:rsid w:val="004A4E5C"/>
    <w:rsid w:val="004A6A9B"/>
    <w:rsid w:val="004A7D19"/>
    <w:rsid w:val="004A7D57"/>
    <w:rsid w:val="004B0324"/>
    <w:rsid w:val="004B2EE8"/>
    <w:rsid w:val="004B5145"/>
    <w:rsid w:val="004B581A"/>
    <w:rsid w:val="004B5DA7"/>
    <w:rsid w:val="004B5E90"/>
    <w:rsid w:val="004B6F43"/>
    <w:rsid w:val="004B7811"/>
    <w:rsid w:val="004B7A31"/>
    <w:rsid w:val="004B7B55"/>
    <w:rsid w:val="004B7BC3"/>
    <w:rsid w:val="004C02CC"/>
    <w:rsid w:val="004C09D4"/>
    <w:rsid w:val="004C24B6"/>
    <w:rsid w:val="004C2807"/>
    <w:rsid w:val="004C3BB4"/>
    <w:rsid w:val="004C43E5"/>
    <w:rsid w:val="004C45D9"/>
    <w:rsid w:val="004C4BA1"/>
    <w:rsid w:val="004C51C8"/>
    <w:rsid w:val="004C5D56"/>
    <w:rsid w:val="004C684A"/>
    <w:rsid w:val="004C696A"/>
    <w:rsid w:val="004C6FC3"/>
    <w:rsid w:val="004C6FFF"/>
    <w:rsid w:val="004D029E"/>
    <w:rsid w:val="004D1250"/>
    <w:rsid w:val="004D2436"/>
    <w:rsid w:val="004D314D"/>
    <w:rsid w:val="004D3156"/>
    <w:rsid w:val="004D3572"/>
    <w:rsid w:val="004D42F6"/>
    <w:rsid w:val="004D48F1"/>
    <w:rsid w:val="004D69BF"/>
    <w:rsid w:val="004D74FC"/>
    <w:rsid w:val="004D75B5"/>
    <w:rsid w:val="004D7F1B"/>
    <w:rsid w:val="004E0CDC"/>
    <w:rsid w:val="004E1F33"/>
    <w:rsid w:val="004E2478"/>
    <w:rsid w:val="004E2FF1"/>
    <w:rsid w:val="004E3A64"/>
    <w:rsid w:val="004E436E"/>
    <w:rsid w:val="004E43D8"/>
    <w:rsid w:val="004E4571"/>
    <w:rsid w:val="004E4666"/>
    <w:rsid w:val="004E47C5"/>
    <w:rsid w:val="004E50FA"/>
    <w:rsid w:val="004E612D"/>
    <w:rsid w:val="004E64FB"/>
    <w:rsid w:val="004E6F95"/>
    <w:rsid w:val="004E743D"/>
    <w:rsid w:val="004F0A73"/>
    <w:rsid w:val="004F2FF1"/>
    <w:rsid w:val="004F33C9"/>
    <w:rsid w:val="004F5288"/>
    <w:rsid w:val="004F5B81"/>
    <w:rsid w:val="004F60CB"/>
    <w:rsid w:val="004F79E2"/>
    <w:rsid w:val="004F7D31"/>
    <w:rsid w:val="00503C18"/>
    <w:rsid w:val="00504529"/>
    <w:rsid w:val="005057FA"/>
    <w:rsid w:val="005062E6"/>
    <w:rsid w:val="00506506"/>
    <w:rsid w:val="00506DB9"/>
    <w:rsid w:val="00507FAD"/>
    <w:rsid w:val="00510DA9"/>
    <w:rsid w:val="00511FEE"/>
    <w:rsid w:val="005121D4"/>
    <w:rsid w:val="005135BF"/>
    <w:rsid w:val="00514808"/>
    <w:rsid w:val="00515E07"/>
    <w:rsid w:val="0051642F"/>
    <w:rsid w:val="00516E17"/>
    <w:rsid w:val="0052145C"/>
    <w:rsid w:val="005215FE"/>
    <w:rsid w:val="0052162B"/>
    <w:rsid w:val="00522519"/>
    <w:rsid w:val="00522617"/>
    <w:rsid w:val="0052262A"/>
    <w:rsid w:val="00522C3D"/>
    <w:rsid w:val="00522E76"/>
    <w:rsid w:val="00522F45"/>
    <w:rsid w:val="00523ACB"/>
    <w:rsid w:val="00526487"/>
    <w:rsid w:val="00526D85"/>
    <w:rsid w:val="00527575"/>
    <w:rsid w:val="005313DD"/>
    <w:rsid w:val="00531B33"/>
    <w:rsid w:val="00531DFB"/>
    <w:rsid w:val="00533215"/>
    <w:rsid w:val="005334BD"/>
    <w:rsid w:val="00536931"/>
    <w:rsid w:val="00537597"/>
    <w:rsid w:val="00537832"/>
    <w:rsid w:val="00540F52"/>
    <w:rsid w:val="00541525"/>
    <w:rsid w:val="00542B92"/>
    <w:rsid w:val="00543124"/>
    <w:rsid w:val="005437A6"/>
    <w:rsid w:val="0054480E"/>
    <w:rsid w:val="005458F8"/>
    <w:rsid w:val="0054662B"/>
    <w:rsid w:val="00546E51"/>
    <w:rsid w:val="005470FF"/>
    <w:rsid w:val="00547397"/>
    <w:rsid w:val="00552373"/>
    <w:rsid w:val="00553087"/>
    <w:rsid w:val="00553705"/>
    <w:rsid w:val="005538B7"/>
    <w:rsid w:val="005539E4"/>
    <w:rsid w:val="00553A34"/>
    <w:rsid w:val="0055461C"/>
    <w:rsid w:val="005569C1"/>
    <w:rsid w:val="005579D0"/>
    <w:rsid w:val="00560518"/>
    <w:rsid w:val="00563C4A"/>
    <w:rsid w:val="00563EF3"/>
    <w:rsid w:val="00564B0D"/>
    <w:rsid w:val="00565E15"/>
    <w:rsid w:val="00566687"/>
    <w:rsid w:val="005674CB"/>
    <w:rsid w:val="00567B27"/>
    <w:rsid w:val="00567CE7"/>
    <w:rsid w:val="00571DA1"/>
    <w:rsid w:val="00572689"/>
    <w:rsid w:val="005727FE"/>
    <w:rsid w:val="00574334"/>
    <w:rsid w:val="00575D9F"/>
    <w:rsid w:val="005761C3"/>
    <w:rsid w:val="00576E1D"/>
    <w:rsid w:val="0057772A"/>
    <w:rsid w:val="0058049B"/>
    <w:rsid w:val="00580ADE"/>
    <w:rsid w:val="0058206A"/>
    <w:rsid w:val="00582730"/>
    <w:rsid w:val="005828EA"/>
    <w:rsid w:val="00582C35"/>
    <w:rsid w:val="00583622"/>
    <w:rsid w:val="00583810"/>
    <w:rsid w:val="0058445E"/>
    <w:rsid w:val="005845BC"/>
    <w:rsid w:val="005850C5"/>
    <w:rsid w:val="00585714"/>
    <w:rsid w:val="0058604F"/>
    <w:rsid w:val="00586252"/>
    <w:rsid w:val="00586F64"/>
    <w:rsid w:val="0059031E"/>
    <w:rsid w:val="0059064C"/>
    <w:rsid w:val="00591CA5"/>
    <w:rsid w:val="00592A48"/>
    <w:rsid w:val="00592DBC"/>
    <w:rsid w:val="00593650"/>
    <w:rsid w:val="00593FCD"/>
    <w:rsid w:val="00594603"/>
    <w:rsid w:val="00594705"/>
    <w:rsid w:val="00594B46"/>
    <w:rsid w:val="0059635E"/>
    <w:rsid w:val="0059682E"/>
    <w:rsid w:val="00596AAC"/>
    <w:rsid w:val="00596E0C"/>
    <w:rsid w:val="005971A1"/>
    <w:rsid w:val="00597FE8"/>
    <w:rsid w:val="005A13C6"/>
    <w:rsid w:val="005A152B"/>
    <w:rsid w:val="005A1C11"/>
    <w:rsid w:val="005A1FEA"/>
    <w:rsid w:val="005A36B8"/>
    <w:rsid w:val="005A385B"/>
    <w:rsid w:val="005A4E77"/>
    <w:rsid w:val="005A5EBB"/>
    <w:rsid w:val="005A5ED9"/>
    <w:rsid w:val="005A6CF5"/>
    <w:rsid w:val="005A72C7"/>
    <w:rsid w:val="005B00ED"/>
    <w:rsid w:val="005B0341"/>
    <w:rsid w:val="005B0562"/>
    <w:rsid w:val="005B0DB5"/>
    <w:rsid w:val="005B17BC"/>
    <w:rsid w:val="005B18BA"/>
    <w:rsid w:val="005B3AE6"/>
    <w:rsid w:val="005B3B97"/>
    <w:rsid w:val="005B3F01"/>
    <w:rsid w:val="005B4603"/>
    <w:rsid w:val="005B54B2"/>
    <w:rsid w:val="005B6A94"/>
    <w:rsid w:val="005B729D"/>
    <w:rsid w:val="005B7311"/>
    <w:rsid w:val="005B7CAA"/>
    <w:rsid w:val="005C0D36"/>
    <w:rsid w:val="005C0EAD"/>
    <w:rsid w:val="005C1495"/>
    <w:rsid w:val="005C2110"/>
    <w:rsid w:val="005C2B46"/>
    <w:rsid w:val="005C2E6E"/>
    <w:rsid w:val="005C30FC"/>
    <w:rsid w:val="005C3AAE"/>
    <w:rsid w:val="005C4E33"/>
    <w:rsid w:val="005C5646"/>
    <w:rsid w:val="005C5AF6"/>
    <w:rsid w:val="005C66EA"/>
    <w:rsid w:val="005D147F"/>
    <w:rsid w:val="005D152E"/>
    <w:rsid w:val="005D29F4"/>
    <w:rsid w:val="005D2ED3"/>
    <w:rsid w:val="005D42B9"/>
    <w:rsid w:val="005D5013"/>
    <w:rsid w:val="005D5A63"/>
    <w:rsid w:val="005D5E46"/>
    <w:rsid w:val="005D62B2"/>
    <w:rsid w:val="005D76CC"/>
    <w:rsid w:val="005D7AC0"/>
    <w:rsid w:val="005D7AF1"/>
    <w:rsid w:val="005E0025"/>
    <w:rsid w:val="005E04B3"/>
    <w:rsid w:val="005E0545"/>
    <w:rsid w:val="005E1280"/>
    <w:rsid w:val="005E1593"/>
    <w:rsid w:val="005E23D0"/>
    <w:rsid w:val="005E2669"/>
    <w:rsid w:val="005E28ED"/>
    <w:rsid w:val="005E2921"/>
    <w:rsid w:val="005E31D2"/>
    <w:rsid w:val="005E34E9"/>
    <w:rsid w:val="005E566D"/>
    <w:rsid w:val="005E600C"/>
    <w:rsid w:val="005E62A4"/>
    <w:rsid w:val="005E77F2"/>
    <w:rsid w:val="005F02D6"/>
    <w:rsid w:val="005F0E52"/>
    <w:rsid w:val="005F1DD2"/>
    <w:rsid w:val="005F1FAD"/>
    <w:rsid w:val="005F20EC"/>
    <w:rsid w:val="005F2300"/>
    <w:rsid w:val="005F266B"/>
    <w:rsid w:val="005F2C30"/>
    <w:rsid w:val="005F2F24"/>
    <w:rsid w:val="005F304D"/>
    <w:rsid w:val="005F35B9"/>
    <w:rsid w:val="005F3645"/>
    <w:rsid w:val="005F379B"/>
    <w:rsid w:val="005F4C52"/>
    <w:rsid w:val="005F61AD"/>
    <w:rsid w:val="005F61B1"/>
    <w:rsid w:val="005F637C"/>
    <w:rsid w:val="005F6E94"/>
    <w:rsid w:val="005F70A6"/>
    <w:rsid w:val="005F7C1D"/>
    <w:rsid w:val="005F7CCA"/>
    <w:rsid w:val="005F7E77"/>
    <w:rsid w:val="00601DF5"/>
    <w:rsid w:val="00603A6B"/>
    <w:rsid w:val="00603B6A"/>
    <w:rsid w:val="00603CC2"/>
    <w:rsid w:val="00604422"/>
    <w:rsid w:val="0060477C"/>
    <w:rsid w:val="0060495E"/>
    <w:rsid w:val="00604C58"/>
    <w:rsid w:val="00605DE3"/>
    <w:rsid w:val="00605ECA"/>
    <w:rsid w:val="0060611A"/>
    <w:rsid w:val="00606BD1"/>
    <w:rsid w:val="00606DD0"/>
    <w:rsid w:val="006071C3"/>
    <w:rsid w:val="00607CAD"/>
    <w:rsid w:val="00610273"/>
    <w:rsid w:val="00610CC7"/>
    <w:rsid w:val="006116EA"/>
    <w:rsid w:val="006117B9"/>
    <w:rsid w:val="00611F12"/>
    <w:rsid w:val="00612FA2"/>
    <w:rsid w:val="0061584B"/>
    <w:rsid w:val="0061614F"/>
    <w:rsid w:val="00616A67"/>
    <w:rsid w:val="00616FE5"/>
    <w:rsid w:val="006202F8"/>
    <w:rsid w:val="006203EC"/>
    <w:rsid w:val="006205D4"/>
    <w:rsid w:val="00620650"/>
    <w:rsid w:val="006209AB"/>
    <w:rsid w:val="00621331"/>
    <w:rsid w:val="006215F2"/>
    <w:rsid w:val="00621E58"/>
    <w:rsid w:val="00621EFF"/>
    <w:rsid w:val="006221FA"/>
    <w:rsid w:val="00622AC6"/>
    <w:rsid w:val="00622DD7"/>
    <w:rsid w:val="00622DDF"/>
    <w:rsid w:val="006238CC"/>
    <w:rsid w:val="00623DAB"/>
    <w:rsid w:val="006244B7"/>
    <w:rsid w:val="00624A58"/>
    <w:rsid w:val="0062514A"/>
    <w:rsid w:val="00625338"/>
    <w:rsid w:val="00625BA6"/>
    <w:rsid w:val="006273D0"/>
    <w:rsid w:val="00627981"/>
    <w:rsid w:val="00630127"/>
    <w:rsid w:val="0063043B"/>
    <w:rsid w:val="00630DB9"/>
    <w:rsid w:val="00630DF6"/>
    <w:rsid w:val="00631C8A"/>
    <w:rsid w:val="006322E3"/>
    <w:rsid w:val="00632801"/>
    <w:rsid w:val="006332DC"/>
    <w:rsid w:val="00633451"/>
    <w:rsid w:val="00633BF4"/>
    <w:rsid w:val="006343A4"/>
    <w:rsid w:val="00634C59"/>
    <w:rsid w:val="00635387"/>
    <w:rsid w:val="00636094"/>
    <w:rsid w:val="006406B3"/>
    <w:rsid w:val="00640899"/>
    <w:rsid w:val="00641F23"/>
    <w:rsid w:val="00642005"/>
    <w:rsid w:val="0064304C"/>
    <w:rsid w:val="00643BDB"/>
    <w:rsid w:val="006440CA"/>
    <w:rsid w:val="006444FB"/>
    <w:rsid w:val="0064668F"/>
    <w:rsid w:val="00647464"/>
    <w:rsid w:val="0064795D"/>
    <w:rsid w:val="006512AF"/>
    <w:rsid w:val="00651AB0"/>
    <w:rsid w:val="006523A5"/>
    <w:rsid w:val="00652C21"/>
    <w:rsid w:val="00652FAF"/>
    <w:rsid w:val="006530FF"/>
    <w:rsid w:val="00653656"/>
    <w:rsid w:val="006537C1"/>
    <w:rsid w:val="00654588"/>
    <w:rsid w:val="00655B31"/>
    <w:rsid w:val="006565F0"/>
    <w:rsid w:val="00657369"/>
    <w:rsid w:val="006577F1"/>
    <w:rsid w:val="0065792A"/>
    <w:rsid w:val="00657995"/>
    <w:rsid w:val="00657E66"/>
    <w:rsid w:val="00660145"/>
    <w:rsid w:val="00660156"/>
    <w:rsid w:val="00660558"/>
    <w:rsid w:val="006607FA"/>
    <w:rsid w:val="00660D62"/>
    <w:rsid w:val="00660E18"/>
    <w:rsid w:val="00660E53"/>
    <w:rsid w:val="006624B4"/>
    <w:rsid w:val="00662983"/>
    <w:rsid w:val="00662B71"/>
    <w:rsid w:val="00662BB8"/>
    <w:rsid w:val="00663667"/>
    <w:rsid w:val="00663964"/>
    <w:rsid w:val="00664988"/>
    <w:rsid w:val="00665233"/>
    <w:rsid w:val="0066540D"/>
    <w:rsid w:val="00665B21"/>
    <w:rsid w:val="00665B92"/>
    <w:rsid w:val="00665E36"/>
    <w:rsid w:val="00665F88"/>
    <w:rsid w:val="006678DC"/>
    <w:rsid w:val="00667AFC"/>
    <w:rsid w:val="00667E14"/>
    <w:rsid w:val="00667FB2"/>
    <w:rsid w:val="0067040C"/>
    <w:rsid w:val="0067066C"/>
    <w:rsid w:val="00670B2E"/>
    <w:rsid w:val="00670B7C"/>
    <w:rsid w:val="006726F2"/>
    <w:rsid w:val="00673509"/>
    <w:rsid w:val="00673E18"/>
    <w:rsid w:val="006744B5"/>
    <w:rsid w:val="00674E1F"/>
    <w:rsid w:val="00675920"/>
    <w:rsid w:val="00675CD9"/>
    <w:rsid w:val="00676154"/>
    <w:rsid w:val="00676375"/>
    <w:rsid w:val="00676CA4"/>
    <w:rsid w:val="00676E7C"/>
    <w:rsid w:val="00677772"/>
    <w:rsid w:val="00680D7C"/>
    <w:rsid w:val="006811FE"/>
    <w:rsid w:val="00681787"/>
    <w:rsid w:val="00681E61"/>
    <w:rsid w:val="00683993"/>
    <w:rsid w:val="00685120"/>
    <w:rsid w:val="006871A7"/>
    <w:rsid w:val="0069040D"/>
    <w:rsid w:val="00691709"/>
    <w:rsid w:val="00691723"/>
    <w:rsid w:val="0069180C"/>
    <w:rsid w:val="00691ECB"/>
    <w:rsid w:val="006929DC"/>
    <w:rsid w:val="00692ACB"/>
    <w:rsid w:val="00692E2C"/>
    <w:rsid w:val="0069314E"/>
    <w:rsid w:val="006935DE"/>
    <w:rsid w:val="00693614"/>
    <w:rsid w:val="00693AA7"/>
    <w:rsid w:val="00693AD7"/>
    <w:rsid w:val="00693D57"/>
    <w:rsid w:val="006974B3"/>
    <w:rsid w:val="00697ECC"/>
    <w:rsid w:val="006A018D"/>
    <w:rsid w:val="006A0AF9"/>
    <w:rsid w:val="006A0CF1"/>
    <w:rsid w:val="006A34E0"/>
    <w:rsid w:val="006A3BB3"/>
    <w:rsid w:val="006A4205"/>
    <w:rsid w:val="006A4C13"/>
    <w:rsid w:val="006A4C5E"/>
    <w:rsid w:val="006A5DF8"/>
    <w:rsid w:val="006A5FC6"/>
    <w:rsid w:val="006A635E"/>
    <w:rsid w:val="006A69D0"/>
    <w:rsid w:val="006A7088"/>
    <w:rsid w:val="006B037C"/>
    <w:rsid w:val="006B0EC8"/>
    <w:rsid w:val="006B168D"/>
    <w:rsid w:val="006B1AE8"/>
    <w:rsid w:val="006B2409"/>
    <w:rsid w:val="006B3C7A"/>
    <w:rsid w:val="006B442B"/>
    <w:rsid w:val="006B4879"/>
    <w:rsid w:val="006B5A58"/>
    <w:rsid w:val="006B5FEA"/>
    <w:rsid w:val="006B64A0"/>
    <w:rsid w:val="006B64FB"/>
    <w:rsid w:val="006B6658"/>
    <w:rsid w:val="006B6942"/>
    <w:rsid w:val="006B7492"/>
    <w:rsid w:val="006C00D9"/>
    <w:rsid w:val="006C053C"/>
    <w:rsid w:val="006C0694"/>
    <w:rsid w:val="006C0D1F"/>
    <w:rsid w:val="006C10DE"/>
    <w:rsid w:val="006C130A"/>
    <w:rsid w:val="006C133F"/>
    <w:rsid w:val="006C146A"/>
    <w:rsid w:val="006C1822"/>
    <w:rsid w:val="006C1BB0"/>
    <w:rsid w:val="006C1C09"/>
    <w:rsid w:val="006C1D08"/>
    <w:rsid w:val="006C217F"/>
    <w:rsid w:val="006C315F"/>
    <w:rsid w:val="006C38A0"/>
    <w:rsid w:val="006C3C3E"/>
    <w:rsid w:val="006C3F78"/>
    <w:rsid w:val="006C4CEB"/>
    <w:rsid w:val="006C4DFF"/>
    <w:rsid w:val="006C4EDE"/>
    <w:rsid w:val="006C4FB6"/>
    <w:rsid w:val="006C5130"/>
    <w:rsid w:val="006C51B1"/>
    <w:rsid w:val="006C5BB3"/>
    <w:rsid w:val="006C5C12"/>
    <w:rsid w:val="006C7200"/>
    <w:rsid w:val="006C7FCB"/>
    <w:rsid w:val="006D2002"/>
    <w:rsid w:val="006D29C3"/>
    <w:rsid w:val="006D325A"/>
    <w:rsid w:val="006D33D6"/>
    <w:rsid w:val="006D439F"/>
    <w:rsid w:val="006D4D6F"/>
    <w:rsid w:val="006D5451"/>
    <w:rsid w:val="006D5BD2"/>
    <w:rsid w:val="006D64BA"/>
    <w:rsid w:val="006D6917"/>
    <w:rsid w:val="006E1097"/>
    <w:rsid w:val="006E1616"/>
    <w:rsid w:val="006E1EF3"/>
    <w:rsid w:val="006E28E7"/>
    <w:rsid w:val="006E4386"/>
    <w:rsid w:val="006E49D0"/>
    <w:rsid w:val="006E57BE"/>
    <w:rsid w:val="006E62A5"/>
    <w:rsid w:val="006E6816"/>
    <w:rsid w:val="006F0F72"/>
    <w:rsid w:val="006F11B4"/>
    <w:rsid w:val="006F1BA7"/>
    <w:rsid w:val="006F1BD2"/>
    <w:rsid w:val="006F1C53"/>
    <w:rsid w:val="006F1D29"/>
    <w:rsid w:val="006F1F14"/>
    <w:rsid w:val="006F1FEE"/>
    <w:rsid w:val="006F2D38"/>
    <w:rsid w:val="006F36E3"/>
    <w:rsid w:val="006F44EE"/>
    <w:rsid w:val="006F45C4"/>
    <w:rsid w:val="006F5317"/>
    <w:rsid w:val="006F6FE5"/>
    <w:rsid w:val="006F73F1"/>
    <w:rsid w:val="006F7453"/>
    <w:rsid w:val="007005A2"/>
    <w:rsid w:val="0070139B"/>
    <w:rsid w:val="00703707"/>
    <w:rsid w:val="00704532"/>
    <w:rsid w:val="0070664A"/>
    <w:rsid w:val="00706B8F"/>
    <w:rsid w:val="00707FFB"/>
    <w:rsid w:val="00712D6E"/>
    <w:rsid w:val="00713D09"/>
    <w:rsid w:val="00713F7C"/>
    <w:rsid w:val="0071418C"/>
    <w:rsid w:val="0071433D"/>
    <w:rsid w:val="00714A4C"/>
    <w:rsid w:val="00716CA8"/>
    <w:rsid w:val="00720298"/>
    <w:rsid w:val="007202EE"/>
    <w:rsid w:val="007204A4"/>
    <w:rsid w:val="00720D9F"/>
    <w:rsid w:val="007213F2"/>
    <w:rsid w:val="00721FFD"/>
    <w:rsid w:val="00722925"/>
    <w:rsid w:val="00724154"/>
    <w:rsid w:val="007241DE"/>
    <w:rsid w:val="00724A10"/>
    <w:rsid w:val="0072547D"/>
    <w:rsid w:val="007257E4"/>
    <w:rsid w:val="00730279"/>
    <w:rsid w:val="007318F9"/>
    <w:rsid w:val="007324CA"/>
    <w:rsid w:val="00733470"/>
    <w:rsid w:val="0073354C"/>
    <w:rsid w:val="0073375F"/>
    <w:rsid w:val="00733E4F"/>
    <w:rsid w:val="00733F18"/>
    <w:rsid w:val="0073402C"/>
    <w:rsid w:val="0073471F"/>
    <w:rsid w:val="0073640E"/>
    <w:rsid w:val="00736985"/>
    <w:rsid w:val="00737782"/>
    <w:rsid w:val="0074020C"/>
    <w:rsid w:val="0074201D"/>
    <w:rsid w:val="0074291B"/>
    <w:rsid w:val="00742E67"/>
    <w:rsid w:val="007432D0"/>
    <w:rsid w:val="00743A2C"/>
    <w:rsid w:val="00743D56"/>
    <w:rsid w:val="00744B3B"/>
    <w:rsid w:val="00744C3B"/>
    <w:rsid w:val="00746487"/>
    <w:rsid w:val="0075120F"/>
    <w:rsid w:val="0075301D"/>
    <w:rsid w:val="0075310A"/>
    <w:rsid w:val="00753112"/>
    <w:rsid w:val="00753E7A"/>
    <w:rsid w:val="00755695"/>
    <w:rsid w:val="007563AD"/>
    <w:rsid w:val="00756D35"/>
    <w:rsid w:val="00760830"/>
    <w:rsid w:val="00761277"/>
    <w:rsid w:val="007618FD"/>
    <w:rsid w:val="00762534"/>
    <w:rsid w:val="007634AF"/>
    <w:rsid w:val="00763F20"/>
    <w:rsid w:val="00763F5B"/>
    <w:rsid w:val="00764041"/>
    <w:rsid w:val="0076470B"/>
    <w:rsid w:val="00764E78"/>
    <w:rsid w:val="00765399"/>
    <w:rsid w:val="00766291"/>
    <w:rsid w:val="0076649B"/>
    <w:rsid w:val="00766E5A"/>
    <w:rsid w:val="00767576"/>
    <w:rsid w:val="00767F4D"/>
    <w:rsid w:val="00770339"/>
    <w:rsid w:val="00770917"/>
    <w:rsid w:val="00770FEC"/>
    <w:rsid w:val="007722B4"/>
    <w:rsid w:val="00773B8E"/>
    <w:rsid w:val="007741C8"/>
    <w:rsid w:val="00774ABD"/>
    <w:rsid w:val="00777F32"/>
    <w:rsid w:val="007808F5"/>
    <w:rsid w:val="00782558"/>
    <w:rsid w:val="0078276E"/>
    <w:rsid w:val="00782CA9"/>
    <w:rsid w:val="007830C4"/>
    <w:rsid w:val="0078390E"/>
    <w:rsid w:val="007859D8"/>
    <w:rsid w:val="00786E38"/>
    <w:rsid w:val="0078741A"/>
    <w:rsid w:val="00791C0F"/>
    <w:rsid w:val="007933E4"/>
    <w:rsid w:val="00793BBF"/>
    <w:rsid w:val="00794CBA"/>
    <w:rsid w:val="007951E0"/>
    <w:rsid w:val="00795879"/>
    <w:rsid w:val="00795B54"/>
    <w:rsid w:val="007961F5"/>
    <w:rsid w:val="007968E5"/>
    <w:rsid w:val="00797357"/>
    <w:rsid w:val="007978A6"/>
    <w:rsid w:val="00797DF7"/>
    <w:rsid w:val="007A08BE"/>
    <w:rsid w:val="007A09EE"/>
    <w:rsid w:val="007A0B7E"/>
    <w:rsid w:val="007A137A"/>
    <w:rsid w:val="007A14F7"/>
    <w:rsid w:val="007A17E6"/>
    <w:rsid w:val="007A1CBC"/>
    <w:rsid w:val="007A2014"/>
    <w:rsid w:val="007A2126"/>
    <w:rsid w:val="007A2A06"/>
    <w:rsid w:val="007A3169"/>
    <w:rsid w:val="007A3DAA"/>
    <w:rsid w:val="007A42F5"/>
    <w:rsid w:val="007A49FA"/>
    <w:rsid w:val="007A502B"/>
    <w:rsid w:val="007A6E27"/>
    <w:rsid w:val="007A6EA2"/>
    <w:rsid w:val="007A7219"/>
    <w:rsid w:val="007A79EF"/>
    <w:rsid w:val="007B0607"/>
    <w:rsid w:val="007B1962"/>
    <w:rsid w:val="007B26E0"/>
    <w:rsid w:val="007B2D0D"/>
    <w:rsid w:val="007B30D2"/>
    <w:rsid w:val="007B335E"/>
    <w:rsid w:val="007B3732"/>
    <w:rsid w:val="007B409F"/>
    <w:rsid w:val="007B6715"/>
    <w:rsid w:val="007C3C63"/>
    <w:rsid w:val="007C40F7"/>
    <w:rsid w:val="007C47C8"/>
    <w:rsid w:val="007C4B0A"/>
    <w:rsid w:val="007C4E13"/>
    <w:rsid w:val="007C6B94"/>
    <w:rsid w:val="007C766D"/>
    <w:rsid w:val="007C7960"/>
    <w:rsid w:val="007D09B1"/>
    <w:rsid w:val="007D14BA"/>
    <w:rsid w:val="007D1C1E"/>
    <w:rsid w:val="007D2085"/>
    <w:rsid w:val="007D289D"/>
    <w:rsid w:val="007D3770"/>
    <w:rsid w:val="007D39E0"/>
    <w:rsid w:val="007D45EB"/>
    <w:rsid w:val="007D4770"/>
    <w:rsid w:val="007D4D6C"/>
    <w:rsid w:val="007D4DFD"/>
    <w:rsid w:val="007D5022"/>
    <w:rsid w:val="007D644B"/>
    <w:rsid w:val="007D6765"/>
    <w:rsid w:val="007D6C39"/>
    <w:rsid w:val="007D6EA6"/>
    <w:rsid w:val="007D714F"/>
    <w:rsid w:val="007E0B61"/>
    <w:rsid w:val="007E3218"/>
    <w:rsid w:val="007E3E47"/>
    <w:rsid w:val="007E4358"/>
    <w:rsid w:val="007E43F1"/>
    <w:rsid w:val="007E54F6"/>
    <w:rsid w:val="007E61BB"/>
    <w:rsid w:val="007E6E3C"/>
    <w:rsid w:val="007E7196"/>
    <w:rsid w:val="007F008D"/>
    <w:rsid w:val="007F08A0"/>
    <w:rsid w:val="007F1334"/>
    <w:rsid w:val="007F1335"/>
    <w:rsid w:val="007F13B0"/>
    <w:rsid w:val="007F27A3"/>
    <w:rsid w:val="007F29FC"/>
    <w:rsid w:val="007F2B89"/>
    <w:rsid w:val="007F2E2A"/>
    <w:rsid w:val="007F358A"/>
    <w:rsid w:val="007F3907"/>
    <w:rsid w:val="007F6B2B"/>
    <w:rsid w:val="007F7BB7"/>
    <w:rsid w:val="007F7D0C"/>
    <w:rsid w:val="007F7E25"/>
    <w:rsid w:val="00800CF2"/>
    <w:rsid w:val="00801166"/>
    <w:rsid w:val="008011A0"/>
    <w:rsid w:val="008013A0"/>
    <w:rsid w:val="0080150B"/>
    <w:rsid w:val="00802E0F"/>
    <w:rsid w:val="00803636"/>
    <w:rsid w:val="008038B0"/>
    <w:rsid w:val="008038F7"/>
    <w:rsid w:val="00803FFD"/>
    <w:rsid w:val="0080497B"/>
    <w:rsid w:val="008057D5"/>
    <w:rsid w:val="00806370"/>
    <w:rsid w:val="00806C63"/>
    <w:rsid w:val="008077ED"/>
    <w:rsid w:val="008105AB"/>
    <w:rsid w:val="00813590"/>
    <w:rsid w:val="00813DB8"/>
    <w:rsid w:val="00813F2A"/>
    <w:rsid w:val="00814C95"/>
    <w:rsid w:val="00815B7D"/>
    <w:rsid w:val="008166AD"/>
    <w:rsid w:val="008213AF"/>
    <w:rsid w:val="00821477"/>
    <w:rsid w:val="00822C99"/>
    <w:rsid w:val="00822DAC"/>
    <w:rsid w:val="00823846"/>
    <w:rsid w:val="00823A41"/>
    <w:rsid w:val="00824035"/>
    <w:rsid w:val="0082474E"/>
    <w:rsid w:val="00825906"/>
    <w:rsid w:val="00825F1A"/>
    <w:rsid w:val="0082672C"/>
    <w:rsid w:val="00826F49"/>
    <w:rsid w:val="00827214"/>
    <w:rsid w:val="00827DBB"/>
    <w:rsid w:val="0083109C"/>
    <w:rsid w:val="008316E4"/>
    <w:rsid w:val="008324FE"/>
    <w:rsid w:val="00832B0A"/>
    <w:rsid w:val="00833044"/>
    <w:rsid w:val="00833671"/>
    <w:rsid w:val="00833686"/>
    <w:rsid w:val="00833C97"/>
    <w:rsid w:val="00833D2C"/>
    <w:rsid w:val="0083418A"/>
    <w:rsid w:val="00835927"/>
    <w:rsid w:val="008363A5"/>
    <w:rsid w:val="00836DD5"/>
    <w:rsid w:val="00836EF9"/>
    <w:rsid w:val="00841C7B"/>
    <w:rsid w:val="0084418D"/>
    <w:rsid w:val="00844E17"/>
    <w:rsid w:val="008457DA"/>
    <w:rsid w:val="00845902"/>
    <w:rsid w:val="00847C0C"/>
    <w:rsid w:val="00847C1B"/>
    <w:rsid w:val="00850AA3"/>
    <w:rsid w:val="00850C58"/>
    <w:rsid w:val="0085177B"/>
    <w:rsid w:val="00851D24"/>
    <w:rsid w:val="00852200"/>
    <w:rsid w:val="00853B8E"/>
    <w:rsid w:val="008543BA"/>
    <w:rsid w:val="0085652F"/>
    <w:rsid w:val="00856603"/>
    <w:rsid w:val="00856889"/>
    <w:rsid w:val="00856A92"/>
    <w:rsid w:val="00861F59"/>
    <w:rsid w:val="0086238E"/>
    <w:rsid w:val="00862CE3"/>
    <w:rsid w:val="008633DF"/>
    <w:rsid w:val="00865857"/>
    <w:rsid w:val="008665D7"/>
    <w:rsid w:val="0086776E"/>
    <w:rsid w:val="00867AFA"/>
    <w:rsid w:val="00867ED2"/>
    <w:rsid w:val="008709FD"/>
    <w:rsid w:val="00870D29"/>
    <w:rsid w:val="0087104C"/>
    <w:rsid w:val="00871AA0"/>
    <w:rsid w:val="00872D34"/>
    <w:rsid w:val="00872EBC"/>
    <w:rsid w:val="008731D0"/>
    <w:rsid w:val="0087389C"/>
    <w:rsid w:val="00873930"/>
    <w:rsid w:val="00874D6A"/>
    <w:rsid w:val="00875637"/>
    <w:rsid w:val="00875B6F"/>
    <w:rsid w:val="00876C66"/>
    <w:rsid w:val="00877201"/>
    <w:rsid w:val="008813C4"/>
    <w:rsid w:val="0088149F"/>
    <w:rsid w:val="00882785"/>
    <w:rsid w:val="00882C3B"/>
    <w:rsid w:val="0088316C"/>
    <w:rsid w:val="008843CA"/>
    <w:rsid w:val="00890BE6"/>
    <w:rsid w:val="008921C0"/>
    <w:rsid w:val="00892848"/>
    <w:rsid w:val="00893C33"/>
    <w:rsid w:val="00894C84"/>
    <w:rsid w:val="00894DD0"/>
    <w:rsid w:val="00896871"/>
    <w:rsid w:val="00897A50"/>
    <w:rsid w:val="008A1ABF"/>
    <w:rsid w:val="008A1C38"/>
    <w:rsid w:val="008A23E5"/>
    <w:rsid w:val="008A3A73"/>
    <w:rsid w:val="008A400F"/>
    <w:rsid w:val="008A5123"/>
    <w:rsid w:val="008A5787"/>
    <w:rsid w:val="008A6CC5"/>
    <w:rsid w:val="008A6F14"/>
    <w:rsid w:val="008A7018"/>
    <w:rsid w:val="008A721C"/>
    <w:rsid w:val="008A72A8"/>
    <w:rsid w:val="008A76A1"/>
    <w:rsid w:val="008A7702"/>
    <w:rsid w:val="008A7814"/>
    <w:rsid w:val="008B0C52"/>
    <w:rsid w:val="008B1445"/>
    <w:rsid w:val="008B1460"/>
    <w:rsid w:val="008B2FFB"/>
    <w:rsid w:val="008B41D7"/>
    <w:rsid w:val="008B4256"/>
    <w:rsid w:val="008B4408"/>
    <w:rsid w:val="008B49E6"/>
    <w:rsid w:val="008B6E1E"/>
    <w:rsid w:val="008B6F1F"/>
    <w:rsid w:val="008B7447"/>
    <w:rsid w:val="008B7487"/>
    <w:rsid w:val="008B7DF8"/>
    <w:rsid w:val="008C0892"/>
    <w:rsid w:val="008C12B4"/>
    <w:rsid w:val="008C12E0"/>
    <w:rsid w:val="008C180E"/>
    <w:rsid w:val="008C208A"/>
    <w:rsid w:val="008C230D"/>
    <w:rsid w:val="008C2517"/>
    <w:rsid w:val="008C4301"/>
    <w:rsid w:val="008D0720"/>
    <w:rsid w:val="008D07E7"/>
    <w:rsid w:val="008D0C8E"/>
    <w:rsid w:val="008D0EDC"/>
    <w:rsid w:val="008D18E2"/>
    <w:rsid w:val="008D19AD"/>
    <w:rsid w:val="008D3229"/>
    <w:rsid w:val="008D4C96"/>
    <w:rsid w:val="008D4D30"/>
    <w:rsid w:val="008D4FB1"/>
    <w:rsid w:val="008D5142"/>
    <w:rsid w:val="008D520C"/>
    <w:rsid w:val="008D57ED"/>
    <w:rsid w:val="008D5E50"/>
    <w:rsid w:val="008D67E3"/>
    <w:rsid w:val="008D7064"/>
    <w:rsid w:val="008D78D2"/>
    <w:rsid w:val="008D790A"/>
    <w:rsid w:val="008D7C9C"/>
    <w:rsid w:val="008D7CDB"/>
    <w:rsid w:val="008E0AF5"/>
    <w:rsid w:val="008E17C0"/>
    <w:rsid w:val="008E26BD"/>
    <w:rsid w:val="008E44FD"/>
    <w:rsid w:val="008E4C9B"/>
    <w:rsid w:val="008E65DB"/>
    <w:rsid w:val="008E68EB"/>
    <w:rsid w:val="008E7B1C"/>
    <w:rsid w:val="008E7C77"/>
    <w:rsid w:val="008F084E"/>
    <w:rsid w:val="008F1192"/>
    <w:rsid w:val="008F1C42"/>
    <w:rsid w:val="008F1DD1"/>
    <w:rsid w:val="008F34A4"/>
    <w:rsid w:val="008F4083"/>
    <w:rsid w:val="008F43DE"/>
    <w:rsid w:val="008F5E30"/>
    <w:rsid w:val="008F71FD"/>
    <w:rsid w:val="008F78D1"/>
    <w:rsid w:val="009020C8"/>
    <w:rsid w:val="00902903"/>
    <w:rsid w:val="009033E9"/>
    <w:rsid w:val="00903D34"/>
    <w:rsid w:val="00904376"/>
    <w:rsid w:val="00904907"/>
    <w:rsid w:val="00906535"/>
    <w:rsid w:val="00907348"/>
    <w:rsid w:val="00907B3A"/>
    <w:rsid w:val="00907D8A"/>
    <w:rsid w:val="00907DF9"/>
    <w:rsid w:val="00911530"/>
    <w:rsid w:val="009117EC"/>
    <w:rsid w:val="00911ACB"/>
    <w:rsid w:val="00911EA2"/>
    <w:rsid w:val="00912401"/>
    <w:rsid w:val="00912B00"/>
    <w:rsid w:val="0091327A"/>
    <w:rsid w:val="00916E6E"/>
    <w:rsid w:val="0091731C"/>
    <w:rsid w:val="00917955"/>
    <w:rsid w:val="00920E4D"/>
    <w:rsid w:val="0092147E"/>
    <w:rsid w:val="0092345E"/>
    <w:rsid w:val="0092436F"/>
    <w:rsid w:val="00924509"/>
    <w:rsid w:val="00924920"/>
    <w:rsid w:val="009252C2"/>
    <w:rsid w:val="00926FE7"/>
    <w:rsid w:val="009310A5"/>
    <w:rsid w:val="00932CDF"/>
    <w:rsid w:val="00932D73"/>
    <w:rsid w:val="00933537"/>
    <w:rsid w:val="00933867"/>
    <w:rsid w:val="00933979"/>
    <w:rsid w:val="00933ED1"/>
    <w:rsid w:val="00934602"/>
    <w:rsid w:val="00935DE3"/>
    <w:rsid w:val="0093794C"/>
    <w:rsid w:val="00940B07"/>
    <w:rsid w:val="00940FC6"/>
    <w:rsid w:val="009411C9"/>
    <w:rsid w:val="009412CD"/>
    <w:rsid w:val="0094131B"/>
    <w:rsid w:val="0094176A"/>
    <w:rsid w:val="00941955"/>
    <w:rsid w:val="00941A70"/>
    <w:rsid w:val="00942590"/>
    <w:rsid w:val="009427F6"/>
    <w:rsid w:val="009428E6"/>
    <w:rsid w:val="00942F4D"/>
    <w:rsid w:val="00943142"/>
    <w:rsid w:val="00943B0C"/>
    <w:rsid w:val="00944474"/>
    <w:rsid w:val="00944809"/>
    <w:rsid w:val="00944B8F"/>
    <w:rsid w:val="00944F32"/>
    <w:rsid w:val="009451DD"/>
    <w:rsid w:val="00945309"/>
    <w:rsid w:val="0094592A"/>
    <w:rsid w:val="00945C1B"/>
    <w:rsid w:val="009465F1"/>
    <w:rsid w:val="00946F43"/>
    <w:rsid w:val="00947248"/>
    <w:rsid w:val="009473A7"/>
    <w:rsid w:val="00947987"/>
    <w:rsid w:val="00947B8A"/>
    <w:rsid w:val="00947DD7"/>
    <w:rsid w:val="00947F35"/>
    <w:rsid w:val="00950540"/>
    <w:rsid w:val="0095128C"/>
    <w:rsid w:val="0095154B"/>
    <w:rsid w:val="00951876"/>
    <w:rsid w:val="0095232B"/>
    <w:rsid w:val="00952830"/>
    <w:rsid w:val="00954DA6"/>
    <w:rsid w:val="009550A9"/>
    <w:rsid w:val="009552DF"/>
    <w:rsid w:val="0095568C"/>
    <w:rsid w:val="00956292"/>
    <w:rsid w:val="009574B6"/>
    <w:rsid w:val="00957964"/>
    <w:rsid w:val="00957B10"/>
    <w:rsid w:val="00960C04"/>
    <w:rsid w:val="00960C39"/>
    <w:rsid w:val="00961233"/>
    <w:rsid w:val="009625A8"/>
    <w:rsid w:val="009648F6"/>
    <w:rsid w:val="009659D8"/>
    <w:rsid w:val="009673B7"/>
    <w:rsid w:val="009673C7"/>
    <w:rsid w:val="009675DD"/>
    <w:rsid w:val="00967B32"/>
    <w:rsid w:val="0097099D"/>
    <w:rsid w:val="00970D15"/>
    <w:rsid w:val="00971ADB"/>
    <w:rsid w:val="00971D7B"/>
    <w:rsid w:val="00974BAD"/>
    <w:rsid w:val="00974EB3"/>
    <w:rsid w:val="00975113"/>
    <w:rsid w:val="0097514F"/>
    <w:rsid w:val="0097515E"/>
    <w:rsid w:val="0097604D"/>
    <w:rsid w:val="00976A95"/>
    <w:rsid w:val="00977912"/>
    <w:rsid w:val="00977974"/>
    <w:rsid w:val="00977FEA"/>
    <w:rsid w:val="00980F96"/>
    <w:rsid w:val="0098134A"/>
    <w:rsid w:val="0098168D"/>
    <w:rsid w:val="00981A65"/>
    <w:rsid w:val="00981C46"/>
    <w:rsid w:val="00981D99"/>
    <w:rsid w:val="0098348F"/>
    <w:rsid w:val="00983834"/>
    <w:rsid w:val="0098426A"/>
    <w:rsid w:val="00984AA9"/>
    <w:rsid w:val="00985464"/>
    <w:rsid w:val="00985534"/>
    <w:rsid w:val="00985E05"/>
    <w:rsid w:val="00986961"/>
    <w:rsid w:val="00986F64"/>
    <w:rsid w:val="009871F8"/>
    <w:rsid w:val="0098753A"/>
    <w:rsid w:val="0099032D"/>
    <w:rsid w:val="0099241B"/>
    <w:rsid w:val="0099383C"/>
    <w:rsid w:val="00994814"/>
    <w:rsid w:val="00997723"/>
    <w:rsid w:val="00997BEF"/>
    <w:rsid w:val="009A05DA"/>
    <w:rsid w:val="009A1049"/>
    <w:rsid w:val="009A3D9B"/>
    <w:rsid w:val="009A49ED"/>
    <w:rsid w:val="009A4A36"/>
    <w:rsid w:val="009A52BB"/>
    <w:rsid w:val="009A5340"/>
    <w:rsid w:val="009A6D67"/>
    <w:rsid w:val="009A757B"/>
    <w:rsid w:val="009A774D"/>
    <w:rsid w:val="009B05AB"/>
    <w:rsid w:val="009B1F49"/>
    <w:rsid w:val="009B218C"/>
    <w:rsid w:val="009B5A6B"/>
    <w:rsid w:val="009B5F8F"/>
    <w:rsid w:val="009B6B26"/>
    <w:rsid w:val="009B6F6A"/>
    <w:rsid w:val="009B7895"/>
    <w:rsid w:val="009B7B6A"/>
    <w:rsid w:val="009B7EEC"/>
    <w:rsid w:val="009C0DF8"/>
    <w:rsid w:val="009C178F"/>
    <w:rsid w:val="009C1958"/>
    <w:rsid w:val="009C1D6D"/>
    <w:rsid w:val="009C2A61"/>
    <w:rsid w:val="009C2B38"/>
    <w:rsid w:val="009C55BB"/>
    <w:rsid w:val="009C5F61"/>
    <w:rsid w:val="009C634A"/>
    <w:rsid w:val="009C7259"/>
    <w:rsid w:val="009C7556"/>
    <w:rsid w:val="009D015C"/>
    <w:rsid w:val="009D0A2C"/>
    <w:rsid w:val="009D0EEA"/>
    <w:rsid w:val="009D1EF3"/>
    <w:rsid w:val="009D20E7"/>
    <w:rsid w:val="009D3F1A"/>
    <w:rsid w:val="009D4053"/>
    <w:rsid w:val="009D4EF7"/>
    <w:rsid w:val="009D5040"/>
    <w:rsid w:val="009D6064"/>
    <w:rsid w:val="009D63D9"/>
    <w:rsid w:val="009D70B3"/>
    <w:rsid w:val="009D70F8"/>
    <w:rsid w:val="009D7AEF"/>
    <w:rsid w:val="009D7C6B"/>
    <w:rsid w:val="009E32A5"/>
    <w:rsid w:val="009E415C"/>
    <w:rsid w:val="009E46E2"/>
    <w:rsid w:val="009E4D85"/>
    <w:rsid w:val="009E6855"/>
    <w:rsid w:val="009E728E"/>
    <w:rsid w:val="009E7487"/>
    <w:rsid w:val="009E79D5"/>
    <w:rsid w:val="009E7A4B"/>
    <w:rsid w:val="009E7F18"/>
    <w:rsid w:val="009F0466"/>
    <w:rsid w:val="009F05DC"/>
    <w:rsid w:val="009F0AD8"/>
    <w:rsid w:val="009F17CC"/>
    <w:rsid w:val="009F1D5F"/>
    <w:rsid w:val="009F40D4"/>
    <w:rsid w:val="009F41DC"/>
    <w:rsid w:val="009F4888"/>
    <w:rsid w:val="009F4939"/>
    <w:rsid w:val="009F4ABC"/>
    <w:rsid w:val="009F5ABD"/>
    <w:rsid w:val="009F6686"/>
    <w:rsid w:val="009F71AC"/>
    <w:rsid w:val="009F7862"/>
    <w:rsid w:val="00A00136"/>
    <w:rsid w:val="00A01700"/>
    <w:rsid w:val="00A01E92"/>
    <w:rsid w:val="00A02809"/>
    <w:rsid w:val="00A02878"/>
    <w:rsid w:val="00A02F44"/>
    <w:rsid w:val="00A035A0"/>
    <w:rsid w:val="00A04576"/>
    <w:rsid w:val="00A052C5"/>
    <w:rsid w:val="00A05A57"/>
    <w:rsid w:val="00A06677"/>
    <w:rsid w:val="00A070EE"/>
    <w:rsid w:val="00A078C0"/>
    <w:rsid w:val="00A11423"/>
    <w:rsid w:val="00A13028"/>
    <w:rsid w:val="00A13B69"/>
    <w:rsid w:val="00A14BD1"/>
    <w:rsid w:val="00A15230"/>
    <w:rsid w:val="00A153C9"/>
    <w:rsid w:val="00A16023"/>
    <w:rsid w:val="00A16044"/>
    <w:rsid w:val="00A1605D"/>
    <w:rsid w:val="00A16888"/>
    <w:rsid w:val="00A1788B"/>
    <w:rsid w:val="00A179AC"/>
    <w:rsid w:val="00A17E5E"/>
    <w:rsid w:val="00A205DD"/>
    <w:rsid w:val="00A2123F"/>
    <w:rsid w:val="00A21532"/>
    <w:rsid w:val="00A21E8E"/>
    <w:rsid w:val="00A21FC5"/>
    <w:rsid w:val="00A228D8"/>
    <w:rsid w:val="00A22B7A"/>
    <w:rsid w:val="00A22F85"/>
    <w:rsid w:val="00A23108"/>
    <w:rsid w:val="00A235A6"/>
    <w:rsid w:val="00A238B6"/>
    <w:rsid w:val="00A24C30"/>
    <w:rsid w:val="00A24DC3"/>
    <w:rsid w:val="00A25FB5"/>
    <w:rsid w:val="00A26EE6"/>
    <w:rsid w:val="00A26F6B"/>
    <w:rsid w:val="00A273C8"/>
    <w:rsid w:val="00A27A6C"/>
    <w:rsid w:val="00A307E9"/>
    <w:rsid w:val="00A32758"/>
    <w:rsid w:val="00A32C02"/>
    <w:rsid w:val="00A32F74"/>
    <w:rsid w:val="00A332E2"/>
    <w:rsid w:val="00A347C9"/>
    <w:rsid w:val="00A35AB7"/>
    <w:rsid w:val="00A3674C"/>
    <w:rsid w:val="00A36AD6"/>
    <w:rsid w:val="00A40340"/>
    <w:rsid w:val="00A4044D"/>
    <w:rsid w:val="00A4058C"/>
    <w:rsid w:val="00A429A1"/>
    <w:rsid w:val="00A42C92"/>
    <w:rsid w:val="00A432C1"/>
    <w:rsid w:val="00A4374C"/>
    <w:rsid w:val="00A43A9A"/>
    <w:rsid w:val="00A44C1A"/>
    <w:rsid w:val="00A44E1A"/>
    <w:rsid w:val="00A44E82"/>
    <w:rsid w:val="00A451A8"/>
    <w:rsid w:val="00A46C91"/>
    <w:rsid w:val="00A501AC"/>
    <w:rsid w:val="00A51AA2"/>
    <w:rsid w:val="00A52006"/>
    <w:rsid w:val="00A52510"/>
    <w:rsid w:val="00A55D0F"/>
    <w:rsid w:val="00A571D2"/>
    <w:rsid w:val="00A61420"/>
    <w:rsid w:val="00A62122"/>
    <w:rsid w:val="00A62EC5"/>
    <w:rsid w:val="00A63677"/>
    <w:rsid w:val="00A636F6"/>
    <w:rsid w:val="00A6399E"/>
    <w:rsid w:val="00A63FF8"/>
    <w:rsid w:val="00A651B3"/>
    <w:rsid w:val="00A70484"/>
    <w:rsid w:val="00A71BFE"/>
    <w:rsid w:val="00A71D8C"/>
    <w:rsid w:val="00A73282"/>
    <w:rsid w:val="00A7466B"/>
    <w:rsid w:val="00A76449"/>
    <w:rsid w:val="00A769B1"/>
    <w:rsid w:val="00A777D7"/>
    <w:rsid w:val="00A779A8"/>
    <w:rsid w:val="00A80377"/>
    <w:rsid w:val="00A8072D"/>
    <w:rsid w:val="00A82916"/>
    <w:rsid w:val="00A82934"/>
    <w:rsid w:val="00A82947"/>
    <w:rsid w:val="00A84948"/>
    <w:rsid w:val="00A85F3F"/>
    <w:rsid w:val="00A8603E"/>
    <w:rsid w:val="00A8696D"/>
    <w:rsid w:val="00A86B9C"/>
    <w:rsid w:val="00A87124"/>
    <w:rsid w:val="00A9227C"/>
    <w:rsid w:val="00A93329"/>
    <w:rsid w:val="00A93F29"/>
    <w:rsid w:val="00A94A05"/>
    <w:rsid w:val="00A9552A"/>
    <w:rsid w:val="00A95547"/>
    <w:rsid w:val="00A962D5"/>
    <w:rsid w:val="00A9689A"/>
    <w:rsid w:val="00A96AFD"/>
    <w:rsid w:val="00AA0F76"/>
    <w:rsid w:val="00AA13FB"/>
    <w:rsid w:val="00AA21A9"/>
    <w:rsid w:val="00AA2704"/>
    <w:rsid w:val="00AA275F"/>
    <w:rsid w:val="00AA2ADF"/>
    <w:rsid w:val="00AA34A7"/>
    <w:rsid w:val="00AA3B82"/>
    <w:rsid w:val="00AA5D4D"/>
    <w:rsid w:val="00AA6E6C"/>
    <w:rsid w:val="00AA7514"/>
    <w:rsid w:val="00AA7A9D"/>
    <w:rsid w:val="00AA7E1A"/>
    <w:rsid w:val="00AB01DE"/>
    <w:rsid w:val="00AB159B"/>
    <w:rsid w:val="00AB2321"/>
    <w:rsid w:val="00AB2A55"/>
    <w:rsid w:val="00AB2C4B"/>
    <w:rsid w:val="00AB4962"/>
    <w:rsid w:val="00AB5511"/>
    <w:rsid w:val="00AB68FB"/>
    <w:rsid w:val="00AB7546"/>
    <w:rsid w:val="00AC0100"/>
    <w:rsid w:val="00AC01F2"/>
    <w:rsid w:val="00AC034E"/>
    <w:rsid w:val="00AC06F6"/>
    <w:rsid w:val="00AC0C8A"/>
    <w:rsid w:val="00AC1909"/>
    <w:rsid w:val="00AC1949"/>
    <w:rsid w:val="00AC21F7"/>
    <w:rsid w:val="00AC2403"/>
    <w:rsid w:val="00AC2501"/>
    <w:rsid w:val="00AC3EF8"/>
    <w:rsid w:val="00AC48F0"/>
    <w:rsid w:val="00AC5200"/>
    <w:rsid w:val="00AC55A9"/>
    <w:rsid w:val="00AC5C6A"/>
    <w:rsid w:val="00AC63E5"/>
    <w:rsid w:val="00AD089F"/>
    <w:rsid w:val="00AD11EC"/>
    <w:rsid w:val="00AD1B26"/>
    <w:rsid w:val="00AD322B"/>
    <w:rsid w:val="00AD358E"/>
    <w:rsid w:val="00AD5804"/>
    <w:rsid w:val="00AD5DCE"/>
    <w:rsid w:val="00AD63F0"/>
    <w:rsid w:val="00AD689B"/>
    <w:rsid w:val="00AD6C1C"/>
    <w:rsid w:val="00AE2786"/>
    <w:rsid w:val="00AE3D6F"/>
    <w:rsid w:val="00AE40B5"/>
    <w:rsid w:val="00AE4972"/>
    <w:rsid w:val="00AE5A0D"/>
    <w:rsid w:val="00AE6574"/>
    <w:rsid w:val="00AE7443"/>
    <w:rsid w:val="00AF0427"/>
    <w:rsid w:val="00AF098E"/>
    <w:rsid w:val="00AF17B1"/>
    <w:rsid w:val="00AF2F41"/>
    <w:rsid w:val="00AF2FED"/>
    <w:rsid w:val="00AF3E0A"/>
    <w:rsid w:val="00AF46D5"/>
    <w:rsid w:val="00AF567C"/>
    <w:rsid w:val="00AF6F33"/>
    <w:rsid w:val="00AF6F83"/>
    <w:rsid w:val="00AF71B8"/>
    <w:rsid w:val="00AF7D32"/>
    <w:rsid w:val="00B011F9"/>
    <w:rsid w:val="00B01299"/>
    <w:rsid w:val="00B012D3"/>
    <w:rsid w:val="00B01557"/>
    <w:rsid w:val="00B01645"/>
    <w:rsid w:val="00B01AA5"/>
    <w:rsid w:val="00B021A5"/>
    <w:rsid w:val="00B04536"/>
    <w:rsid w:val="00B050F2"/>
    <w:rsid w:val="00B0556A"/>
    <w:rsid w:val="00B055FF"/>
    <w:rsid w:val="00B063C1"/>
    <w:rsid w:val="00B06882"/>
    <w:rsid w:val="00B06B34"/>
    <w:rsid w:val="00B112AA"/>
    <w:rsid w:val="00B11551"/>
    <w:rsid w:val="00B12CBC"/>
    <w:rsid w:val="00B14197"/>
    <w:rsid w:val="00B14A16"/>
    <w:rsid w:val="00B15E43"/>
    <w:rsid w:val="00B16BD7"/>
    <w:rsid w:val="00B16D27"/>
    <w:rsid w:val="00B21700"/>
    <w:rsid w:val="00B21CB3"/>
    <w:rsid w:val="00B21E02"/>
    <w:rsid w:val="00B22FFD"/>
    <w:rsid w:val="00B23A08"/>
    <w:rsid w:val="00B24706"/>
    <w:rsid w:val="00B25429"/>
    <w:rsid w:val="00B25CDE"/>
    <w:rsid w:val="00B25FDC"/>
    <w:rsid w:val="00B26014"/>
    <w:rsid w:val="00B260A2"/>
    <w:rsid w:val="00B26529"/>
    <w:rsid w:val="00B275A9"/>
    <w:rsid w:val="00B27DF5"/>
    <w:rsid w:val="00B310CF"/>
    <w:rsid w:val="00B310D7"/>
    <w:rsid w:val="00B31822"/>
    <w:rsid w:val="00B31D84"/>
    <w:rsid w:val="00B32B89"/>
    <w:rsid w:val="00B32BC5"/>
    <w:rsid w:val="00B32FC7"/>
    <w:rsid w:val="00B3339A"/>
    <w:rsid w:val="00B33481"/>
    <w:rsid w:val="00B34666"/>
    <w:rsid w:val="00B35D9C"/>
    <w:rsid w:val="00B36BCA"/>
    <w:rsid w:val="00B374B4"/>
    <w:rsid w:val="00B40A38"/>
    <w:rsid w:val="00B411F0"/>
    <w:rsid w:val="00B41810"/>
    <w:rsid w:val="00B427BD"/>
    <w:rsid w:val="00B4280D"/>
    <w:rsid w:val="00B429BD"/>
    <w:rsid w:val="00B43126"/>
    <w:rsid w:val="00B44297"/>
    <w:rsid w:val="00B4439E"/>
    <w:rsid w:val="00B4451C"/>
    <w:rsid w:val="00B449E8"/>
    <w:rsid w:val="00B45A28"/>
    <w:rsid w:val="00B46006"/>
    <w:rsid w:val="00B460A4"/>
    <w:rsid w:val="00B47072"/>
    <w:rsid w:val="00B4746F"/>
    <w:rsid w:val="00B47C6C"/>
    <w:rsid w:val="00B5086D"/>
    <w:rsid w:val="00B50B7E"/>
    <w:rsid w:val="00B51499"/>
    <w:rsid w:val="00B52545"/>
    <w:rsid w:val="00B52D1C"/>
    <w:rsid w:val="00B5338F"/>
    <w:rsid w:val="00B53401"/>
    <w:rsid w:val="00B541E2"/>
    <w:rsid w:val="00B54C07"/>
    <w:rsid w:val="00B55BE1"/>
    <w:rsid w:val="00B561FB"/>
    <w:rsid w:val="00B5670E"/>
    <w:rsid w:val="00B57453"/>
    <w:rsid w:val="00B57F95"/>
    <w:rsid w:val="00B605C5"/>
    <w:rsid w:val="00B60FD2"/>
    <w:rsid w:val="00B627AF"/>
    <w:rsid w:val="00B62F4B"/>
    <w:rsid w:val="00B63274"/>
    <w:rsid w:val="00B64DE5"/>
    <w:rsid w:val="00B64E3E"/>
    <w:rsid w:val="00B658C4"/>
    <w:rsid w:val="00B67F8F"/>
    <w:rsid w:val="00B70121"/>
    <w:rsid w:val="00B71034"/>
    <w:rsid w:val="00B72354"/>
    <w:rsid w:val="00B72650"/>
    <w:rsid w:val="00B7295F"/>
    <w:rsid w:val="00B73B8C"/>
    <w:rsid w:val="00B7596B"/>
    <w:rsid w:val="00B76664"/>
    <w:rsid w:val="00B77844"/>
    <w:rsid w:val="00B8034B"/>
    <w:rsid w:val="00B805E1"/>
    <w:rsid w:val="00B80722"/>
    <w:rsid w:val="00B80B11"/>
    <w:rsid w:val="00B8132E"/>
    <w:rsid w:val="00B820B7"/>
    <w:rsid w:val="00B821F0"/>
    <w:rsid w:val="00B824C0"/>
    <w:rsid w:val="00B83C28"/>
    <w:rsid w:val="00B84411"/>
    <w:rsid w:val="00B849AB"/>
    <w:rsid w:val="00B86880"/>
    <w:rsid w:val="00B86F2C"/>
    <w:rsid w:val="00B8757B"/>
    <w:rsid w:val="00B909D4"/>
    <w:rsid w:val="00B90F29"/>
    <w:rsid w:val="00B911B2"/>
    <w:rsid w:val="00B91A10"/>
    <w:rsid w:val="00B922B2"/>
    <w:rsid w:val="00B93DF2"/>
    <w:rsid w:val="00B940FE"/>
    <w:rsid w:val="00B949C5"/>
    <w:rsid w:val="00B94A7C"/>
    <w:rsid w:val="00B95164"/>
    <w:rsid w:val="00B951D1"/>
    <w:rsid w:val="00B95FCC"/>
    <w:rsid w:val="00B97101"/>
    <w:rsid w:val="00BA1424"/>
    <w:rsid w:val="00BA1F23"/>
    <w:rsid w:val="00BA2803"/>
    <w:rsid w:val="00BA29ED"/>
    <w:rsid w:val="00BA310B"/>
    <w:rsid w:val="00BA4A30"/>
    <w:rsid w:val="00BA6508"/>
    <w:rsid w:val="00BA6F18"/>
    <w:rsid w:val="00BA7E34"/>
    <w:rsid w:val="00BB1547"/>
    <w:rsid w:val="00BB1791"/>
    <w:rsid w:val="00BB17BA"/>
    <w:rsid w:val="00BB18E9"/>
    <w:rsid w:val="00BB2E67"/>
    <w:rsid w:val="00BB40EB"/>
    <w:rsid w:val="00BB4239"/>
    <w:rsid w:val="00BB515C"/>
    <w:rsid w:val="00BB5916"/>
    <w:rsid w:val="00BB6060"/>
    <w:rsid w:val="00BB68D3"/>
    <w:rsid w:val="00BB6F44"/>
    <w:rsid w:val="00BB74A9"/>
    <w:rsid w:val="00BB781E"/>
    <w:rsid w:val="00BC0123"/>
    <w:rsid w:val="00BC06A3"/>
    <w:rsid w:val="00BC0796"/>
    <w:rsid w:val="00BC1645"/>
    <w:rsid w:val="00BC1B5D"/>
    <w:rsid w:val="00BC34A4"/>
    <w:rsid w:val="00BC4233"/>
    <w:rsid w:val="00BC4CB3"/>
    <w:rsid w:val="00BC5152"/>
    <w:rsid w:val="00BC5629"/>
    <w:rsid w:val="00BC63B7"/>
    <w:rsid w:val="00BC73CD"/>
    <w:rsid w:val="00BC7E5D"/>
    <w:rsid w:val="00BD0838"/>
    <w:rsid w:val="00BD084F"/>
    <w:rsid w:val="00BD2C8C"/>
    <w:rsid w:val="00BD3171"/>
    <w:rsid w:val="00BD3E0C"/>
    <w:rsid w:val="00BD3E7B"/>
    <w:rsid w:val="00BD4276"/>
    <w:rsid w:val="00BD5AF8"/>
    <w:rsid w:val="00BD5ECF"/>
    <w:rsid w:val="00BD629D"/>
    <w:rsid w:val="00BE01B8"/>
    <w:rsid w:val="00BE0520"/>
    <w:rsid w:val="00BE07A5"/>
    <w:rsid w:val="00BE086D"/>
    <w:rsid w:val="00BE10D0"/>
    <w:rsid w:val="00BE1392"/>
    <w:rsid w:val="00BE1D9C"/>
    <w:rsid w:val="00BE2995"/>
    <w:rsid w:val="00BE3298"/>
    <w:rsid w:val="00BE3558"/>
    <w:rsid w:val="00BE39FF"/>
    <w:rsid w:val="00BE3D64"/>
    <w:rsid w:val="00BE4948"/>
    <w:rsid w:val="00BE50FC"/>
    <w:rsid w:val="00BE52D5"/>
    <w:rsid w:val="00BE535D"/>
    <w:rsid w:val="00BE558F"/>
    <w:rsid w:val="00BE5641"/>
    <w:rsid w:val="00BE7C93"/>
    <w:rsid w:val="00BF0051"/>
    <w:rsid w:val="00BF032D"/>
    <w:rsid w:val="00BF05AB"/>
    <w:rsid w:val="00BF0973"/>
    <w:rsid w:val="00BF09C2"/>
    <w:rsid w:val="00BF0BE5"/>
    <w:rsid w:val="00BF1053"/>
    <w:rsid w:val="00BF1A06"/>
    <w:rsid w:val="00BF1AE5"/>
    <w:rsid w:val="00BF2014"/>
    <w:rsid w:val="00BF20B8"/>
    <w:rsid w:val="00BF26C1"/>
    <w:rsid w:val="00BF3A97"/>
    <w:rsid w:val="00BF3EB8"/>
    <w:rsid w:val="00BF47C8"/>
    <w:rsid w:val="00BF4DC9"/>
    <w:rsid w:val="00BF50AE"/>
    <w:rsid w:val="00BF5234"/>
    <w:rsid w:val="00BF6688"/>
    <w:rsid w:val="00BF6C66"/>
    <w:rsid w:val="00C00EDD"/>
    <w:rsid w:val="00C01275"/>
    <w:rsid w:val="00C016B6"/>
    <w:rsid w:val="00C01BA6"/>
    <w:rsid w:val="00C01DB6"/>
    <w:rsid w:val="00C02105"/>
    <w:rsid w:val="00C02F83"/>
    <w:rsid w:val="00C0503B"/>
    <w:rsid w:val="00C052DB"/>
    <w:rsid w:val="00C05A07"/>
    <w:rsid w:val="00C11141"/>
    <w:rsid w:val="00C1161A"/>
    <w:rsid w:val="00C1317A"/>
    <w:rsid w:val="00C132E6"/>
    <w:rsid w:val="00C1337B"/>
    <w:rsid w:val="00C13B46"/>
    <w:rsid w:val="00C14603"/>
    <w:rsid w:val="00C146A1"/>
    <w:rsid w:val="00C14997"/>
    <w:rsid w:val="00C14F92"/>
    <w:rsid w:val="00C15B39"/>
    <w:rsid w:val="00C16228"/>
    <w:rsid w:val="00C162B9"/>
    <w:rsid w:val="00C1648C"/>
    <w:rsid w:val="00C16891"/>
    <w:rsid w:val="00C17639"/>
    <w:rsid w:val="00C17692"/>
    <w:rsid w:val="00C20D83"/>
    <w:rsid w:val="00C212FB"/>
    <w:rsid w:val="00C21C1F"/>
    <w:rsid w:val="00C23BF2"/>
    <w:rsid w:val="00C24BEB"/>
    <w:rsid w:val="00C256A4"/>
    <w:rsid w:val="00C25DE1"/>
    <w:rsid w:val="00C25EB2"/>
    <w:rsid w:val="00C26ED6"/>
    <w:rsid w:val="00C3308F"/>
    <w:rsid w:val="00C34181"/>
    <w:rsid w:val="00C34BE7"/>
    <w:rsid w:val="00C35105"/>
    <w:rsid w:val="00C35B10"/>
    <w:rsid w:val="00C36A84"/>
    <w:rsid w:val="00C37507"/>
    <w:rsid w:val="00C37CC5"/>
    <w:rsid w:val="00C40C9B"/>
    <w:rsid w:val="00C41326"/>
    <w:rsid w:val="00C415AD"/>
    <w:rsid w:val="00C4169A"/>
    <w:rsid w:val="00C41879"/>
    <w:rsid w:val="00C41BEC"/>
    <w:rsid w:val="00C4217B"/>
    <w:rsid w:val="00C42274"/>
    <w:rsid w:val="00C42D1E"/>
    <w:rsid w:val="00C4442C"/>
    <w:rsid w:val="00C4667F"/>
    <w:rsid w:val="00C47319"/>
    <w:rsid w:val="00C47DAE"/>
    <w:rsid w:val="00C47EBD"/>
    <w:rsid w:val="00C51505"/>
    <w:rsid w:val="00C52579"/>
    <w:rsid w:val="00C5311C"/>
    <w:rsid w:val="00C54400"/>
    <w:rsid w:val="00C54720"/>
    <w:rsid w:val="00C54FA5"/>
    <w:rsid w:val="00C55C82"/>
    <w:rsid w:val="00C56303"/>
    <w:rsid w:val="00C56C0B"/>
    <w:rsid w:val="00C5785C"/>
    <w:rsid w:val="00C6031B"/>
    <w:rsid w:val="00C60E17"/>
    <w:rsid w:val="00C60E2A"/>
    <w:rsid w:val="00C61B91"/>
    <w:rsid w:val="00C62536"/>
    <w:rsid w:val="00C6271B"/>
    <w:rsid w:val="00C630E3"/>
    <w:rsid w:val="00C63651"/>
    <w:rsid w:val="00C64D11"/>
    <w:rsid w:val="00C64D93"/>
    <w:rsid w:val="00C65D01"/>
    <w:rsid w:val="00C660CD"/>
    <w:rsid w:val="00C66BF2"/>
    <w:rsid w:val="00C678B5"/>
    <w:rsid w:val="00C7009C"/>
    <w:rsid w:val="00C71283"/>
    <w:rsid w:val="00C72D30"/>
    <w:rsid w:val="00C734C8"/>
    <w:rsid w:val="00C73ADC"/>
    <w:rsid w:val="00C7475E"/>
    <w:rsid w:val="00C7509E"/>
    <w:rsid w:val="00C757C9"/>
    <w:rsid w:val="00C75A24"/>
    <w:rsid w:val="00C75B88"/>
    <w:rsid w:val="00C76A6E"/>
    <w:rsid w:val="00C77E43"/>
    <w:rsid w:val="00C8001D"/>
    <w:rsid w:val="00C800D2"/>
    <w:rsid w:val="00C809E4"/>
    <w:rsid w:val="00C80A6F"/>
    <w:rsid w:val="00C8132E"/>
    <w:rsid w:val="00C814AE"/>
    <w:rsid w:val="00C81FBA"/>
    <w:rsid w:val="00C82ABC"/>
    <w:rsid w:val="00C830C9"/>
    <w:rsid w:val="00C844FF"/>
    <w:rsid w:val="00C857EA"/>
    <w:rsid w:val="00C857F2"/>
    <w:rsid w:val="00C85C3E"/>
    <w:rsid w:val="00C863ED"/>
    <w:rsid w:val="00C868CB"/>
    <w:rsid w:val="00C86F94"/>
    <w:rsid w:val="00C87017"/>
    <w:rsid w:val="00C873CC"/>
    <w:rsid w:val="00C901F7"/>
    <w:rsid w:val="00C9079C"/>
    <w:rsid w:val="00C90EFE"/>
    <w:rsid w:val="00C91389"/>
    <w:rsid w:val="00C915D2"/>
    <w:rsid w:val="00C923FB"/>
    <w:rsid w:val="00C92FE3"/>
    <w:rsid w:val="00C93763"/>
    <w:rsid w:val="00C9457A"/>
    <w:rsid w:val="00C9471C"/>
    <w:rsid w:val="00C9637D"/>
    <w:rsid w:val="00C97194"/>
    <w:rsid w:val="00C978BE"/>
    <w:rsid w:val="00C97C37"/>
    <w:rsid w:val="00CA061E"/>
    <w:rsid w:val="00CA1825"/>
    <w:rsid w:val="00CA286C"/>
    <w:rsid w:val="00CA2C17"/>
    <w:rsid w:val="00CA37E4"/>
    <w:rsid w:val="00CA5768"/>
    <w:rsid w:val="00CA795F"/>
    <w:rsid w:val="00CA79F5"/>
    <w:rsid w:val="00CB0E4C"/>
    <w:rsid w:val="00CB237E"/>
    <w:rsid w:val="00CB26F7"/>
    <w:rsid w:val="00CB2786"/>
    <w:rsid w:val="00CB2A0A"/>
    <w:rsid w:val="00CB379E"/>
    <w:rsid w:val="00CB49D0"/>
    <w:rsid w:val="00CB6511"/>
    <w:rsid w:val="00CB6936"/>
    <w:rsid w:val="00CB6C92"/>
    <w:rsid w:val="00CB6FBF"/>
    <w:rsid w:val="00CB7A54"/>
    <w:rsid w:val="00CB7C3A"/>
    <w:rsid w:val="00CC04D1"/>
    <w:rsid w:val="00CC084C"/>
    <w:rsid w:val="00CC0EA2"/>
    <w:rsid w:val="00CC1BDD"/>
    <w:rsid w:val="00CC3086"/>
    <w:rsid w:val="00CC31FF"/>
    <w:rsid w:val="00CC3608"/>
    <w:rsid w:val="00CC36E0"/>
    <w:rsid w:val="00CC3BB4"/>
    <w:rsid w:val="00CC45B6"/>
    <w:rsid w:val="00CC4B46"/>
    <w:rsid w:val="00CC4D04"/>
    <w:rsid w:val="00CC53C3"/>
    <w:rsid w:val="00CC55CF"/>
    <w:rsid w:val="00CC5D9B"/>
    <w:rsid w:val="00CC65C6"/>
    <w:rsid w:val="00CC7C4A"/>
    <w:rsid w:val="00CD0537"/>
    <w:rsid w:val="00CD0612"/>
    <w:rsid w:val="00CD06AF"/>
    <w:rsid w:val="00CD079C"/>
    <w:rsid w:val="00CD16A2"/>
    <w:rsid w:val="00CD2A82"/>
    <w:rsid w:val="00CD3C07"/>
    <w:rsid w:val="00CD3CED"/>
    <w:rsid w:val="00CD4F93"/>
    <w:rsid w:val="00CD5218"/>
    <w:rsid w:val="00CD52EE"/>
    <w:rsid w:val="00CD5398"/>
    <w:rsid w:val="00CD5D85"/>
    <w:rsid w:val="00CD6B14"/>
    <w:rsid w:val="00CE0582"/>
    <w:rsid w:val="00CE0A87"/>
    <w:rsid w:val="00CE16DD"/>
    <w:rsid w:val="00CE1C8D"/>
    <w:rsid w:val="00CE28D6"/>
    <w:rsid w:val="00CE3AFB"/>
    <w:rsid w:val="00CE3B2A"/>
    <w:rsid w:val="00CE41AE"/>
    <w:rsid w:val="00CE48AD"/>
    <w:rsid w:val="00CE4A1D"/>
    <w:rsid w:val="00CE4AAF"/>
    <w:rsid w:val="00CE58E6"/>
    <w:rsid w:val="00CE5964"/>
    <w:rsid w:val="00CE5B53"/>
    <w:rsid w:val="00CE5BA6"/>
    <w:rsid w:val="00CE7344"/>
    <w:rsid w:val="00CF02CC"/>
    <w:rsid w:val="00CF0D59"/>
    <w:rsid w:val="00CF13E7"/>
    <w:rsid w:val="00CF17B8"/>
    <w:rsid w:val="00CF28B0"/>
    <w:rsid w:val="00CF47BB"/>
    <w:rsid w:val="00CF4849"/>
    <w:rsid w:val="00CF522A"/>
    <w:rsid w:val="00CF5B18"/>
    <w:rsid w:val="00CF65AB"/>
    <w:rsid w:val="00CF6693"/>
    <w:rsid w:val="00CF70C8"/>
    <w:rsid w:val="00CF7528"/>
    <w:rsid w:val="00CF7DFD"/>
    <w:rsid w:val="00CF7E60"/>
    <w:rsid w:val="00D00725"/>
    <w:rsid w:val="00D00AF7"/>
    <w:rsid w:val="00D01766"/>
    <w:rsid w:val="00D020B4"/>
    <w:rsid w:val="00D0296B"/>
    <w:rsid w:val="00D02BD5"/>
    <w:rsid w:val="00D02C99"/>
    <w:rsid w:val="00D03F8D"/>
    <w:rsid w:val="00D05975"/>
    <w:rsid w:val="00D05B98"/>
    <w:rsid w:val="00D06B6C"/>
    <w:rsid w:val="00D06DAE"/>
    <w:rsid w:val="00D0723D"/>
    <w:rsid w:val="00D07660"/>
    <w:rsid w:val="00D12697"/>
    <w:rsid w:val="00D1290D"/>
    <w:rsid w:val="00D13786"/>
    <w:rsid w:val="00D13C32"/>
    <w:rsid w:val="00D14083"/>
    <w:rsid w:val="00D159DC"/>
    <w:rsid w:val="00D15A9E"/>
    <w:rsid w:val="00D15EE7"/>
    <w:rsid w:val="00D170F0"/>
    <w:rsid w:val="00D2038A"/>
    <w:rsid w:val="00D20419"/>
    <w:rsid w:val="00D204E9"/>
    <w:rsid w:val="00D2374D"/>
    <w:rsid w:val="00D23B06"/>
    <w:rsid w:val="00D24602"/>
    <w:rsid w:val="00D24CF2"/>
    <w:rsid w:val="00D25FC2"/>
    <w:rsid w:val="00D263F7"/>
    <w:rsid w:val="00D2729E"/>
    <w:rsid w:val="00D27F03"/>
    <w:rsid w:val="00D3150D"/>
    <w:rsid w:val="00D315AC"/>
    <w:rsid w:val="00D31F84"/>
    <w:rsid w:val="00D321DF"/>
    <w:rsid w:val="00D32212"/>
    <w:rsid w:val="00D34CC9"/>
    <w:rsid w:val="00D34D25"/>
    <w:rsid w:val="00D34E7B"/>
    <w:rsid w:val="00D34EB0"/>
    <w:rsid w:val="00D35B0C"/>
    <w:rsid w:val="00D36022"/>
    <w:rsid w:val="00D36140"/>
    <w:rsid w:val="00D3618E"/>
    <w:rsid w:val="00D36243"/>
    <w:rsid w:val="00D36B27"/>
    <w:rsid w:val="00D374ED"/>
    <w:rsid w:val="00D40967"/>
    <w:rsid w:val="00D41AFE"/>
    <w:rsid w:val="00D43B5D"/>
    <w:rsid w:val="00D440D1"/>
    <w:rsid w:val="00D445F6"/>
    <w:rsid w:val="00D46310"/>
    <w:rsid w:val="00D4654B"/>
    <w:rsid w:val="00D46FA4"/>
    <w:rsid w:val="00D4702B"/>
    <w:rsid w:val="00D50E1C"/>
    <w:rsid w:val="00D511F0"/>
    <w:rsid w:val="00D5415D"/>
    <w:rsid w:val="00D55013"/>
    <w:rsid w:val="00D551F5"/>
    <w:rsid w:val="00D5670D"/>
    <w:rsid w:val="00D57EC6"/>
    <w:rsid w:val="00D616AF"/>
    <w:rsid w:val="00D61CC9"/>
    <w:rsid w:val="00D6202F"/>
    <w:rsid w:val="00D652B1"/>
    <w:rsid w:val="00D6650A"/>
    <w:rsid w:val="00D66F82"/>
    <w:rsid w:val="00D67896"/>
    <w:rsid w:val="00D70C0A"/>
    <w:rsid w:val="00D70E9A"/>
    <w:rsid w:val="00D71F92"/>
    <w:rsid w:val="00D726B2"/>
    <w:rsid w:val="00D728E3"/>
    <w:rsid w:val="00D72A2D"/>
    <w:rsid w:val="00D74CD4"/>
    <w:rsid w:val="00D75776"/>
    <w:rsid w:val="00D75F78"/>
    <w:rsid w:val="00D75FC2"/>
    <w:rsid w:val="00D76ED6"/>
    <w:rsid w:val="00D81648"/>
    <w:rsid w:val="00D81B17"/>
    <w:rsid w:val="00D81EFD"/>
    <w:rsid w:val="00D823CE"/>
    <w:rsid w:val="00D82856"/>
    <w:rsid w:val="00D8541A"/>
    <w:rsid w:val="00D859C4"/>
    <w:rsid w:val="00D85A8F"/>
    <w:rsid w:val="00D85B35"/>
    <w:rsid w:val="00D85DBF"/>
    <w:rsid w:val="00D86107"/>
    <w:rsid w:val="00D8639D"/>
    <w:rsid w:val="00D874F9"/>
    <w:rsid w:val="00D8756F"/>
    <w:rsid w:val="00D90563"/>
    <w:rsid w:val="00D93281"/>
    <w:rsid w:val="00D9375C"/>
    <w:rsid w:val="00D93E83"/>
    <w:rsid w:val="00D95C30"/>
    <w:rsid w:val="00D9631E"/>
    <w:rsid w:val="00DA1F2B"/>
    <w:rsid w:val="00DA53F7"/>
    <w:rsid w:val="00DA564E"/>
    <w:rsid w:val="00DA57E7"/>
    <w:rsid w:val="00DA5F20"/>
    <w:rsid w:val="00DB0C2E"/>
    <w:rsid w:val="00DB0D5D"/>
    <w:rsid w:val="00DB10D2"/>
    <w:rsid w:val="00DB1605"/>
    <w:rsid w:val="00DB1672"/>
    <w:rsid w:val="00DB427C"/>
    <w:rsid w:val="00DB432B"/>
    <w:rsid w:val="00DB6BFA"/>
    <w:rsid w:val="00DB732A"/>
    <w:rsid w:val="00DB7BAB"/>
    <w:rsid w:val="00DB7F2F"/>
    <w:rsid w:val="00DC2D0E"/>
    <w:rsid w:val="00DC542B"/>
    <w:rsid w:val="00DC7806"/>
    <w:rsid w:val="00DD06F3"/>
    <w:rsid w:val="00DD0B8C"/>
    <w:rsid w:val="00DD0F24"/>
    <w:rsid w:val="00DD11D4"/>
    <w:rsid w:val="00DD12A3"/>
    <w:rsid w:val="00DD145D"/>
    <w:rsid w:val="00DD399B"/>
    <w:rsid w:val="00DD4536"/>
    <w:rsid w:val="00DD600E"/>
    <w:rsid w:val="00DD6336"/>
    <w:rsid w:val="00DD668F"/>
    <w:rsid w:val="00DD677E"/>
    <w:rsid w:val="00DE0078"/>
    <w:rsid w:val="00DE06E9"/>
    <w:rsid w:val="00DE0AFA"/>
    <w:rsid w:val="00DE242D"/>
    <w:rsid w:val="00DE27FA"/>
    <w:rsid w:val="00DE2CC9"/>
    <w:rsid w:val="00DE3DAE"/>
    <w:rsid w:val="00DE4302"/>
    <w:rsid w:val="00DE504D"/>
    <w:rsid w:val="00DE5160"/>
    <w:rsid w:val="00DE5921"/>
    <w:rsid w:val="00DF01AF"/>
    <w:rsid w:val="00DF0544"/>
    <w:rsid w:val="00DF15BE"/>
    <w:rsid w:val="00DF1F96"/>
    <w:rsid w:val="00DF20AC"/>
    <w:rsid w:val="00DF2762"/>
    <w:rsid w:val="00DF3373"/>
    <w:rsid w:val="00DF4209"/>
    <w:rsid w:val="00DF455D"/>
    <w:rsid w:val="00DF48DF"/>
    <w:rsid w:val="00DF5946"/>
    <w:rsid w:val="00DF6AD8"/>
    <w:rsid w:val="00DF6B06"/>
    <w:rsid w:val="00DF6E51"/>
    <w:rsid w:val="00DF7204"/>
    <w:rsid w:val="00DF7E29"/>
    <w:rsid w:val="00E01035"/>
    <w:rsid w:val="00E021B2"/>
    <w:rsid w:val="00E02572"/>
    <w:rsid w:val="00E026A8"/>
    <w:rsid w:val="00E0300D"/>
    <w:rsid w:val="00E031D4"/>
    <w:rsid w:val="00E04005"/>
    <w:rsid w:val="00E046E4"/>
    <w:rsid w:val="00E04A74"/>
    <w:rsid w:val="00E05F56"/>
    <w:rsid w:val="00E06672"/>
    <w:rsid w:val="00E0691F"/>
    <w:rsid w:val="00E10284"/>
    <w:rsid w:val="00E10B43"/>
    <w:rsid w:val="00E10F2E"/>
    <w:rsid w:val="00E110CB"/>
    <w:rsid w:val="00E11116"/>
    <w:rsid w:val="00E114FC"/>
    <w:rsid w:val="00E11730"/>
    <w:rsid w:val="00E131FD"/>
    <w:rsid w:val="00E1366B"/>
    <w:rsid w:val="00E1398D"/>
    <w:rsid w:val="00E141AE"/>
    <w:rsid w:val="00E14918"/>
    <w:rsid w:val="00E15415"/>
    <w:rsid w:val="00E15DEC"/>
    <w:rsid w:val="00E15FD9"/>
    <w:rsid w:val="00E16277"/>
    <w:rsid w:val="00E17A15"/>
    <w:rsid w:val="00E20568"/>
    <w:rsid w:val="00E2091B"/>
    <w:rsid w:val="00E20A74"/>
    <w:rsid w:val="00E213E2"/>
    <w:rsid w:val="00E2168E"/>
    <w:rsid w:val="00E22C0B"/>
    <w:rsid w:val="00E230CA"/>
    <w:rsid w:val="00E2555B"/>
    <w:rsid w:val="00E258C4"/>
    <w:rsid w:val="00E260BC"/>
    <w:rsid w:val="00E27909"/>
    <w:rsid w:val="00E27D14"/>
    <w:rsid w:val="00E27DD2"/>
    <w:rsid w:val="00E27EE4"/>
    <w:rsid w:val="00E303E8"/>
    <w:rsid w:val="00E30595"/>
    <w:rsid w:val="00E30C5C"/>
    <w:rsid w:val="00E30D8C"/>
    <w:rsid w:val="00E31530"/>
    <w:rsid w:val="00E32138"/>
    <w:rsid w:val="00E32B96"/>
    <w:rsid w:val="00E32BD6"/>
    <w:rsid w:val="00E342B3"/>
    <w:rsid w:val="00E346A5"/>
    <w:rsid w:val="00E35E65"/>
    <w:rsid w:val="00E361C2"/>
    <w:rsid w:val="00E36D91"/>
    <w:rsid w:val="00E36D98"/>
    <w:rsid w:val="00E3786E"/>
    <w:rsid w:val="00E37D11"/>
    <w:rsid w:val="00E4073E"/>
    <w:rsid w:val="00E4143C"/>
    <w:rsid w:val="00E41BEB"/>
    <w:rsid w:val="00E424E2"/>
    <w:rsid w:val="00E428D2"/>
    <w:rsid w:val="00E43EE1"/>
    <w:rsid w:val="00E4460A"/>
    <w:rsid w:val="00E45687"/>
    <w:rsid w:val="00E4701F"/>
    <w:rsid w:val="00E473B5"/>
    <w:rsid w:val="00E47BED"/>
    <w:rsid w:val="00E50276"/>
    <w:rsid w:val="00E504FD"/>
    <w:rsid w:val="00E54F87"/>
    <w:rsid w:val="00E54FFB"/>
    <w:rsid w:val="00E558D9"/>
    <w:rsid w:val="00E55F02"/>
    <w:rsid w:val="00E55FAF"/>
    <w:rsid w:val="00E5642B"/>
    <w:rsid w:val="00E56595"/>
    <w:rsid w:val="00E56753"/>
    <w:rsid w:val="00E56AA7"/>
    <w:rsid w:val="00E60133"/>
    <w:rsid w:val="00E60B89"/>
    <w:rsid w:val="00E60F6C"/>
    <w:rsid w:val="00E61D50"/>
    <w:rsid w:val="00E61DF7"/>
    <w:rsid w:val="00E62650"/>
    <w:rsid w:val="00E640D7"/>
    <w:rsid w:val="00E64848"/>
    <w:rsid w:val="00E64E9C"/>
    <w:rsid w:val="00E6573A"/>
    <w:rsid w:val="00E6606D"/>
    <w:rsid w:val="00E663BD"/>
    <w:rsid w:val="00E665E4"/>
    <w:rsid w:val="00E6699F"/>
    <w:rsid w:val="00E67027"/>
    <w:rsid w:val="00E672DA"/>
    <w:rsid w:val="00E6788E"/>
    <w:rsid w:val="00E71E31"/>
    <w:rsid w:val="00E7254F"/>
    <w:rsid w:val="00E741C2"/>
    <w:rsid w:val="00E74DAC"/>
    <w:rsid w:val="00E74EF1"/>
    <w:rsid w:val="00E75C2E"/>
    <w:rsid w:val="00E762EE"/>
    <w:rsid w:val="00E80E0D"/>
    <w:rsid w:val="00E81410"/>
    <w:rsid w:val="00E81492"/>
    <w:rsid w:val="00E82507"/>
    <w:rsid w:val="00E84EE6"/>
    <w:rsid w:val="00E8573E"/>
    <w:rsid w:val="00E85B72"/>
    <w:rsid w:val="00E85CE2"/>
    <w:rsid w:val="00E85FAB"/>
    <w:rsid w:val="00E90487"/>
    <w:rsid w:val="00E9074E"/>
    <w:rsid w:val="00E907E9"/>
    <w:rsid w:val="00E90D99"/>
    <w:rsid w:val="00E90DCC"/>
    <w:rsid w:val="00E916E3"/>
    <w:rsid w:val="00E91E82"/>
    <w:rsid w:val="00E9246D"/>
    <w:rsid w:val="00E94038"/>
    <w:rsid w:val="00E94D3A"/>
    <w:rsid w:val="00E956B7"/>
    <w:rsid w:val="00E96C7A"/>
    <w:rsid w:val="00E96D07"/>
    <w:rsid w:val="00EA042B"/>
    <w:rsid w:val="00EA0BED"/>
    <w:rsid w:val="00EA15C9"/>
    <w:rsid w:val="00EA213D"/>
    <w:rsid w:val="00EA408D"/>
    <w:rsid w:val="00EA5791"/>
    <w:rsid w:val="00EA6672"/>
    <w:rsid w:val="00EA6FC3"/>
    <w:rsid w:val="00EA7018"/>
    <w:rsid w:val="00EA73E6"/>
    <w:rsid w:val="00EA7AE5"/>
    <w:rsid w:val="00EA7FF4"/>
    <w:rsid w:val="00EB2DA9"/>
    <w:rsid w:val="00EB4DE5"/>
    <w:rsid w:val="00EB623F"/>
    <w:rsid w:val="00EC0746"/>
    <w:rsid w:val="00EC2731"/>
    <w:rsid w:val="00EC31E0"/>
    <w:rsid w:val="00EC3342"/>
    <w:rsid w:val="00EC3530"/>
    <w:rsid w:val="00EC38C0"/>
    <w:rsid w:val="00EC38F3"/>
    <w:rsid w:val="00EC46B0"/>
    <w:rsid w:val="00EC4A35"/>
    <w:rsid w:val="00EC54FD"/>
    <w:rsid w:val="00EC619C"/>
    <w:rsid w:val="00EC643E"/>
    <w:rsid w:val="00EC67C2"/>
    <w:rsid w:val="00EC6DD2"/>
    <w:rsid w:val="00EC739A"/>
    <w:rsid w:val="00EC786E"/>
    <w:rsid w:val="00EC7CE2"/>
    <w:rsid w:val="00ED00AD"/>
    <w:rsid w:val="00ED06EE"/>
    <w:rsid w:val="00ED215A"/>
    <w:rsid w:val="00ED3537"/>
    <w:rsid w:val="00ED48C1"/>
    <w:rsid w:val="00ED61BF"/>
    <w:rsid w:val="00ED63E7"/>
    <w:rsid w:val="00ED648E"/>
    <w:rsid w:val="00EE01C9"/>
    <w:rsid w:val="00EE035D"/>
    <w:rsid w:val="00EE0756"/>
    <w:rsid w:val="00EE097F"/>
    <w:rsid w:val="00EE0A80"/>
    <w:rsid w:val="00EE1071"/>
    <w:rsid w:val="00EE132A"/>
    <w:rsid w:val="00EE1896"/>
    <w:rsid w:val="00EE1B96"/>
    <w:rsid w:val="00EE1E56"/>
    <w:rsid w:val="00EE1F04"/>
    <w:rsid w:val="00EE27A2"/>
    <w:rsid w:val="00EE353B"/>
    <w:rsid w:val="00EE36F9"/>
    <w:rsid w:val="00EE413B"/>
    <w:rsid w:val="00EE4905"/>
    <w:rsid w:val="00EE4F79"/>
    <w:rsid w:val="00EE52B9"/>
    <w:rsid w:val="00EE5F5A"/>
    <w:rsid w:val="00EE602B"/>
    <w:rsid w:val="00EE6090"/>
    <w:rsid w:val="00EE65A5"/>
    <w:rsid w:val="00EF0051"/>
    <w:rsid w:val="00EF04DF"/>
    <w:rsid w:val="00EF2318"/>
    <w:rsid w:val="00EF2E9C"/>
    <w:rsid w:val="00EF35EE"/>
    <w:rsid w:val="00EF37BA"/>
    <w:rsid w:val="00EF3835"/>
    <w:rsid w:val="00EF3A0C"/>
    <w:rsid w:val="00EF4172"/>
    <w:rsid w:val="00EF5D6B"/>
    <w:rsid w:val="00EF6000"/>
    <w:rsid w:val="00EF6C85"/>
    <w:rsid w:val="00EF70BE"/>
    <w:rsid w:val="00EF7E67"/>
    <w:rsid w:val="00F008AB"/>
    <w:rsid w:val="00F00985"/>
    <w:rsid w:val="00F02671"/>
    <w:rsid w:val="00F03880"/>
    <w:rsid w:val="00F03ABC"/>
    <w:rsid w:val="00F03AC2"/>
    <w:rsid w:val="00F03BCF"/>
    <w:rsid w:val="00F03F08"/>
    <w:rsid w:val="00F04B80"/>
    <w:rsid w:val="00F05680"/>
    <w:rsid w:val="00F06465"/>
    <w:rsid w:val="00F06A58"/>
    <w:rsid w:val="00F06B75"/>
    <w:rsid w:val="00F06B9F"/>
    <w:rsid w:val="00F07FDD"/>
    <w:rsid w:val="00F102D2"/>
    <w:rsid w:val="00F10513"/>
    <w:rsid w:val="00F10D8D"/>
    <w:rsid w:val="00F1198A"/>
    <w:rsid w:val="00F127D5"/>
    <w:rsid w:val="00F12A0E"/>
    <w:rsid w:val="00F12E50"/>
    <w:rsid w:val="00F141CA"/>
    <w:rsid w:val="00F148E4"/>
    <w:rsid w:val="00F14E30"/>
    <w:rsid w:val="00F15174"/>
    <w:rsid w:val="00F16DF3"/>
    <w:rsid w:val="00F178E5"/>
    <w:rsid w:val="00F207C2"/>
    <w:rsid w:val="00F20F6D"/>
    <w:rsid w:val="00F22FB1"/>
    <w:rsid w:val="00F242A9"/>
    <w:rsid w:val="00F2496B"/>
    <w:rsid w:val="00F24E7C"/>
    <w:rsid w:val="00F262E6"/>
    <w:rsid w:val="00F27A1D"/>
    <w:rsid w:val="00F27D3D"/>
    <w:rsid w:val="00F3084A"/>
    <w:rsid w:val="00F30C99"/>
    <w:rsid w:val="00F3143E"/>
    <w:rsid w:val="00F316BC"/>
    <w:rsid w:val="00F31726"/>
    <w:rsid w:val="00F331C0"/>
    <w:rsid w:val="00F3379D"/>
    <w:rsid w:val="00F343BA"/>
    <w:rsid w:val="00F34404"/>
    <w:rsid w:val="00F345C6"/>
    <w:rsid w:val="00F36320"/>
    <w:rsid w:val="00F375D8"/>
    <w:rsid w:val="00F40B4C"/>
    <w:rsid w:val="00F41913"/>
    <w:rsid w:val="00F41F50"/>
    <w:rsid w:val="00F441C2"/>
    <w:rsid w:val="00F441ED"/>
    <w:rsid w:val="00F45288"/>
    <w:rsid w:val="00F45A83"/>
    <w:rsid w:val="00F45D7E"/>
    <w:rsid w:val="00F46BBF"/>
    <w:rsid w:val="00F47085"/>
    <w:rsid w:val="00F47135"/>
    <w:rsid w:val="00F47641"/>
    <w:rsid w:val="00F50697"/>
    <w:rsid w:val="00F507F3"/>
    <w:rsid w:val="00F522DB"/>
    <w:rsid w:val="00F5243C"/>
    <w:rsid w:val="00F53378"/>
    <w:rsid w:val="00F55C50"/>
    <w:rsid w:val="00F57F10"/>
    <w:rsid w:val="00F60FF1"/>
    <w:rsid w:val="00F6100F"/>
    <w:rsid w:val="00F62F8A"/>
    <w:rsid w:val="00F63ACF"/>
    <w:rsid w:val="00F64FB2"/>
    <w:rsid w:val="00F6624A"/>
    <w:rsid w:val="00F66551"/>
    <w:rsid w:val="00F66954"/>
    <w:rsid w:val="00F671CB"/>
    <w:rsid w:val="00F70726"/>
    <w:rsid w:val="00F720FB"/>
    <w:rsid w:val="00F74717"/>
    <w:rsid w:val="00F74A47"/>
    <w:rsid w:val="00F74C63"/>
    <w:rsid w:val="00F76267"/>
    <w:rsid w:val="00F765BB"/>
    <w:rsid w:val="00F771A2"/>
    <w:rsid w:val="00F77572"/>
    <w:rsid w:val="00F77A13"/>
    <w:rsid w:val="00F77F97"/>
    <w:rsid w:val="00F81780"/>
    <w:rsid w:val="00F824DB"/>
    <w:rsid w:val="00F82537"/>
    <w:rsid w:val="00F82588"/>
    <w:rsid w:val="00F82A15"/>
    <w:rsid w:val="00F82E8D"/>
    <w:rsid w:val="00F84236"/>
    <w:rsid w:val="00F843DB"/>
    <w:rsid w:val="00F84734"/>
    <w:rsid w:val="00F848F4"/>
    <w:rsid w:val="00F84B7D"/>
    <w:rsid w:val="00F853C3"/>
    <w:rsid w:val="00F8584A"/>
    <w:rsid w:val="00F85DF5"/>
    <w:rsid w:val="00F861D3"/>
    <w:rsid w:val="00F867D1"/>
    <w:rsid w:val="00F86C67"/>
    <w:rsid w:val="00F86FF0"/>
    <w:rsid w:val="00F87545"/>
    <w:rsid w:val="00F87E46"/>
    <w:rsid w:val="00F908DB"/>
    <w:rsid w:val="00F91472"/>
    <w:rsid w:val="00F93BA0"/>
    <w:rsid w:val="00F93E88"/>
    <w:rsid w:val="00F94C1A"/>
    <w:rsid w:val="00F95D2C"/>
    <w:rsid w:val="00F97105"/>
    <w:rsid w:val="00FA0CE2"/>
    <w:rsid w:val="00FA2202"/>
    <w:rsid w:val="00FA2ED6"/>
    <w:rsid w:val="00FA31FC"/>
    <w:rsid w:val="00FA3F27"/>
    <w:rsid w:val="00FA3F47"/>
    <w:rsid w:val="00FA49DB"/>
    <w:rsid w:val="00FA4F9B"/>
    <w:rsid w:val="00FA5FA3"/>
    <w:rsid w:val="00FA65E0"/>
    <w:rsid w:val="00FA6608"/>
    <w:rsid w:val="00FA663E"/>
    <w:rsid w:val="00FA6DE0"/>
    <w:rsid w:val="00FA6EF6"/>
    <w:rsid w:val="00FA74E0"/>
    <w:rsid w:val="00FA788A"/>
    <w:rsid w:val="00FB0A4E"/>
    <w:rsid w:val="00FB1A33"/>
    <w:rsid w:val="00FB1B2A"/>
    <w:rsid w:val="00FB1EDC"/>
    <w:rsid w:val="00FB275D"/>
    <w:rsid w:val="00FB3559"/>
    <w:rsid w:val="00FB3845"/>
    <w:rsid w:val="00FB3D50"/>
    <w:rsid w:val="00FB4E13"/>
    <w:rsid w:val="00FB52F6"/>
    <w:rsid w:val="00FB5428"/>
    <w:rsid w:val="00FC0906"/>
    <w:rsid w:val="00FC0C4F"/>
    <w:rsid w:val="00FC0DBA"/>
    <w:rsid w:val="00FC1392"/>
    <w:rsid w:val="00FC2BC1"/>
    <w:rsid w:val="00FC3279"/>
    <w:rsid w:val="00FC32CF"/>
    <w:rsid w:val="00FC3924"/>
    <w:rsid w:val="00FC4669"/>
    <w:rsid w:val="00FC5131"/>
    <w:rsid w:val="00FC55EE"/>
    <w:rsid w:val="00FC565F"/>
    <w:rsid w:val="00FC5B97"/>
    <w:rsid w:val="00FC622B"/>
    <w:rsid w:val="00FC6903"/>
    <w:rsid w:val="00FC6C99"/>
    <w:rsid w:val="00FC73B3"/>
    <w:rsid w:val="00FC7C22"/>
    <w:rsid w:val="00FD0ED1"/>
    <w:rsid w:val="00FD1179"/>
    <w:rsid w:val="00FD19B6"/>
    <w:rsid w:val="00FD1F05"/>
    <w:rsid w:val="00FD2AFA"/>
    <w:rsid w:val="00FD3A58"/>
    <w:rsid w:val="00FD3FEB"/>
    <w:rsid w:val="00FD46C2"/>
    <w:rsid w:val="00FD502B"/>
    <w:rsid w:val="00FD578F"/>
    <w:rsid w:val="00FD63ED"/>
    <w:rsid w:val="00FD648D"/>
    <w:rsid w:val="00FD65B9"/>
    <w:rsid w:val="00FD6990"/>
    <w:rsid w:val="00FD762C"/>
    <w:rsid w:val="00FE15A7"/>
    <w:rsid w:val="00FE214B"/>
    <w:rsid w:val="00FE28D7"/>
    <w:rsid w:val="00FE67E4"/>
    <w:rsid w:val="00FF01A5"/>
    <w:rsid w:val="00FF1701"/>
    <w:rsid w:val="00FF1A3E"/>
    <w:rsid w:val="00FF3372"/>
    <w:rsid w:val="00FF4379"/>
    <w:rsid w:val="00FF4853"/>
    <w:rsid w:val="00FF5683"/>
    <w:rsid w:val="00FF5756"/>
    <w:rsid w:val="00FF6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DF7"/>
    <w:pPr>
      <w:widowControl w:val="0"/>
    </w:pPr>
    <w:rPr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rsid w:val="006A34E0"/>
    <w:pPr>
      <w:widowControl/>
    </w:pPr>
    <w:rPr>
      <w:rFonts w:ascii="Calibri" w:hAnsi="Calibri" w:cs="新細明體"/>
      <w:kern w:val="0"/>
      <w:szCs w:val="24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6A34E0"/>
    <w:rPr>
      <w:rFonts w:ascii="Calibri" w:hAnsi="Calibri" w:cs="新細明體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B8757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8757B"/>
    <w:rPr>
      <w:rFonts w:cs="Times New Roman"/>
      <w:kern w:val="2"/>
    </w:rPr>
  </w:style>
  <w:style w:type="paragraph" w:styleId="Footer">
    <w:name w:val="footer"/>
    <w:basedOn w:val="Normal"/>
    <w:link w:val="FooterChar"/>
    <w:uiPriority w:val="99"/>
    <w:semiHidden/>
    <w:rsid w:val="00B8757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8757B"/>
    <w:rPr>
      <w:rFonts w:cs="Times New Roman"/>
      <w:kern w:val="2"/>
    </w:rPr>
  </w:style>
  <w:style w:type="character" w:styleId="Hyperlink">
    <w:name w:val="Hyperlink"/>
    <w:basedOn w:val="DefaultParagraphFont"/>
    <w:uiPriority w:val="99"/>
    <w:rsid w:val="003518B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85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137</Words>
  <Characters>781</Characters>
  <Application>Microsoft Office Outlook</Application>
  <DocSecurity>0</DocSecurity>
  <Lines>0</Lines>
  <Paragraphs>0</Paragraphs>
  <ScaleCrop>false</ScaleCrop>
  <Company>Sky123.Org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徵數學、英文線上學習大學伴</dc:title>
  <dc:subject/>
  <dc:creator>1</dc:creator>
  <cp:keywords/>
  <dc:description/>
  <cp:lastModifiedBy>user</cp:lastModifiedBy>
  <cp:revision>2</cp:revision>
  <cp:lastPrinted>2015-02-25T01:59:00Z</cp:lastPrinted>
  <dcterms:created xsi:type="dcterms:W3CDTF">2015-02-25T08:57:00Z</dcterms:created>
  <dcterms:modified xsi:type="dcterms:W3CDTF">2015-02-25T08:57:00Z</dcterms:modified>
</cp:coreProperties>
</file>